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FB4FB" w14:textId="77777777" w:rsidR="00F1485A" w:rsidRDefault="00F1485A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838"/>
        <w:gridCol w:w="3827"/>
        <w:gridCol w:w="1134"/>
        <w:gridCol w:w="2552"/>
      </w:tblGrid>
      <w:tr w:rsidR="00687745" w14:paraId="7B65C33A" w14:textId="77777777" w:rsidTr="002A7E22">
        <w:tc>
          <w:tcPr>
            <w:tcW w:w="9351" w:type="dxa"/>
            <w:gridSpan w:val="4"/>
            <w:shd w:val="clear" w:color="auto" w:fill="E7E6E6" w:themeFill="background2"/>
          </w:tcPr>
          <w:p w14:paraId="1CAEDD20" w14:textId="77777777" w:rsidR="00687745" w:rsidRPr="002E0AED" w:rsidRDefault="00B11644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PART ONE: </w:t>
            </w:r>
            <w:r w:rsidR="00687745" w:rsidRPr="00220DC5">
              <w:rPr>
                <w:rFonts w:ascii="Calibri Light" w:hAnsi="Calibri Light"/>
                <w:b/>
                <w:color w:val="auto"/>
                <w:sz w:val="20"/>
                <w:szCs w:val="20"/>
              </w:rPr>
              <w:t>ORGANISATION / GROUP DETAILS</w:t>
            </w:r>
          </w:p>
        </w:tc>
      </w:tr>
      <w:tr w:rsidR="00687745" w14:paraId="168AA05D" w14:textId="77777777" w:rsidTr="002A7E22">
        <w:tc>
          <w:tcPr>
            <w:tcW w:w="1838" w:type="dxa"/>
          </w:tcPr>
          <w:p w14:paraId="09FF8787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Organisation Name:</w:t>
            </w:r>
          </w:p>
        </w:tc>
        <w:tc>
          <w:tcPr>
            <w:tcW w:w="3827" w:type="dxa"/>
          </w:tcPr>
          <w:p w14:paraId="2AFEF879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8EF6CD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8049F">
              <w:rPr>
                <w:rFonts w:ascii="Calibri Light" w:hAnsi="Calibri Light"/>
                <w:b/>
                <w:sz w:val="20"/>
                <w:szCs w:val="20"/>
              </w:rPr>
              <w:t>District:</w:t>
            </w:r>
          </w:p>
        </w:tc>
        <w:tc>
          <w:tcPr>
            <w:tcW w:w="2552" w:type="dxa"/>
          </w:tcPr>
          <w:p w14:paraId="119EDCD5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18"/>
                <w:szCs w:val="18"/>
              </w:rPr>
            </w:pPr>
          </w:p>
        </w:tc>
      </w:tr>
      <w:tr w:rsidR="00687745" w14:paraId="2016580D" w14:textId="77777777" w:rsidTr="002A7E22">
        <w:tc>
          <w:tcPr>
            <w:tcW w:w="1838" w:type="dxa"/>
          </w:tcPr>
          <w:p w14:paraId="5F36C01D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Postal Address:</w:t>
            </w:r>
          </w:p>
        </w:tc>
        <w:tc>
          <w:tcPr>
            <w:tcW w:w="3827" w:type="dxa"/>
          </w:tcPr>
          <w:p w14:paraId="5274F871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6BF412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8049F">
              <w:rPr>
                <w:rFonts w:ascii="Calibri Light" w:hAnsi="Calibri Light"/>
                <w:b/>
                <w:sz w:val="20"/>
                <w:szCs w:val="20"/>
              </w:rPr>
              <w:t>Phone:</w:t>
            </w:r>
          </w:p>
        </w:tc>
        <w:tc>
          <w:tcPr>
            <w:tcW w:w="2552" w:type="dxa"/>
          </w:tcPr>
          <w:p w14:paraId="047F3B66" w14:textId="77777777" w:rsidR="00687745" w:rsidRPr="00DC6E4E" w:rsidRDefault="00687745" w:rsidP="00DC6E4E"/>
        </w:tc>
      </w:tr>
      <w:tr w:rsidR="00687745" w14:paraId="2236208A" w14:textId="77777777" w:rsidTr="002A7E22">
        <w:tc>
          <w:tcPr>
            <w:tcW w:w="1838" w:type="dxa"/>
          </w:tcPr>
          <w:p w14:paraId="143CB3B5" w14:textId="77777777" w:rsidR="00687745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7513" w:type="dxa"/>
            <w:gridSpan w:val="3"/>
          </w:tcPr>
          <w:p w14:paraId="77C6D714" w14:textId="77777777" w:rsidR="00687745" w:rsidRPr="00DC6E4E" w:rsidRDefault="00687745" w:rsidP="00DC6E4E"/>
        </w:tc>
      </w:tr>
      <w:tr w:rsidR="00687745" w14:paraId="22CDC186" w14:textId="77777777" w:rsidTr="002A7E22">
        <w:tc>
          <w:tcPr>
            <w:tcW w:w="1838" w:type="dxa"/>
          </w:tcPr>
          <w:p w14:paraId="118B14CB" w14:textId="77777777" w:rsidR="00687745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Street Address:</w:t>
            </w:r>
          </w:p>
        </w:tc>
        <w:tc>
          <w:tcPr>
            <w:tcW w:w="3827" w:type="dxa"/>
          </w:tcPr>
          <w:p w14:paraId="1FA96E3D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F6E05E" w14:textId="77777777" w:rsidR="00687745" w:rsidRPr="00D93B51" w:rsidRDefault="00D93B51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D93B51">
              <w:rPr>
                <w:rFonts w:ascii="Calibri Light" w:hAnsi="Calibri Light"/>
                <w:b/>
                <w:sz w:val="20"/>
                <w:szCs w:val="20"/>
              </w:rPr>
              <w:t>Post Code:</w:t>
            </w:r>
          </w:p>
        </w:tc>
        <w:tc>
          <w:tcPr>
            <w:tcW w:w="2552" w:type="dxa"/>
          </w:tcPr>
          <w:p w14:paraId="370A578E" w14:textId="77777777" w:rsidR="00687745" w:rsidRPr="00DC6E4E" w:rsidRDefault="00687745" w:rsidP="00DC6E4E"/>
        </w:tc>
      </w:tr>
      <w:tr w:rsidR="00687745" w14:paraId="09835F85" w14:textId="77777777" w:rsidTr="002A7E22">
        <w:tc>
          <w:tcPr>
            <w:tcW w:w="1838" w:type="dxa"/>
          </w:tcPr>
          <w:p w14:paraId="4A85EA7A" w14:textId="77777777" w:rsidR="00687745" w:rsidRPr="002E0AED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2E0AED">
              <w:rPr>
                <w:rFonts w:ascii="Calibri Light" w:hAnsi="Calibri Light"/>
                <w:b/>
                <w:sz w:val="20"/>
                <w:szCs w:val="20"/>
              </w:rPr>
              <w:t>Email:</w:t>
            </w:r>
          </w:p>
        </w:tc>
        <w:tc>
          <w:tcPr>
            <w:tcW w:w="7513" w:type="dxa"/>
            <w:gridSpan w:val="3"/>
          </w:tcPr>
          <w:p w14:paraId="0E811806" w14:textId="77777777" w:rsidR="00687745" w:rsidRPr="0098049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0FF433C8" w14:textId="77777777" w:rsidR="00687745" w:rsidRDefault="00687745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W w:w="934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992"/>
        <w:gridCol w:w="2977"/>
      </w:tblGrid>
      <w:tr w:rsidR="00687745" w:rsidRPr="0092597F" w14:paraId="2D270965" w14:textId="77777777" w:rsidTr="002A7E22">
        <w:tc>
          <w:tcPr>
            <w:tcW w:w="934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673378E" w14:textId="77777777" w:rsidR="00687745" w:rsidRPr="0092597F" w:rsidRDefault="00687745" w:rsidP="00BD24DC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color w:val="FFFFFF"/>
                <w:sz w:val="20"/>
                <w:szCs w:val="20"/>
              </w:rPr>
            </w:pPr>
            <w:r w:rsidRPr="00220DC5">
              <w:rPr>
                <w:rFonts w:ascii="Calibri Light" w:hAnsi="Calibri Light"/>
                <w:b/>
                <w:color w:val="auto"/>
                <w:sz w:val="20"/>
                <w:szCs w:val="20"/>
              </w:rPr>
              <w:t>DETAILS O</w:t>
            </w:r>
            <w:r w:rsidR="00BD24DC" w:rsidRPr="00220DC5">
              <w:rPr>
                <w:rFonts w:ascii="Calibri Light" w:hAnsi="Calibri Light"/>
                <w:b/>
                <w:color w:val="auto"/>
                <w:sz w:val="20"/>
                <w:szCs w:val="20"/>
              </w:rPr>
              <w:t>F KEY CONTACT PERSON</w:t>
            </w:r>
            <w:r w:rsidRPr="00220DC5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87745" w:rsidRPr="0092597F" w14:paraId="0D10EFAF" w14:textId="77777777" w:rsidTr="002A7E22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0341E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C473B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55E3B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Phone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CAEF7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687745" w:rsidRPr="0092597F" w14:paraId="686F1AFB" w14:textId="77777777" w:rsidTr="002A7E22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7B7A8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Position: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D92E1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89C54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Mobile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0D25" w14:textId="77777777" w:rsidR="00687745" w:rsidRPr="0092597F" w:rsidRDefault="00687745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B1420" w:rsidRPr="0092597F" w14:paraId="743B4A15" w14:textId="77777777" w:rsidTr="00E2737A"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B0786" w14:textId="77777777" w:rsidR="00DB1420" w:rsidRPr="0092597F" w:rsidRDefault="00DB1420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2E0AED">
              <w:rPr>
                <w:rFonts w:ascii="Calibri Light" w:hAnsi="Calibri Light"/>
                <w:b/>
                <w:sz w:val="20"/>
                <w:szCs w:val="20"/>
              </w:rPr>
              <w:t>Email: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C4837" w14:textId="77777777" w:rsidR="00DB1420" w:rsidRPr="0092597F" w:rsidRDefault="00DB1420" w:rsidP="00094522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2195FB3F" w14:textId="77777777" w:rsidR="009021D9" w:rsidRDefault="009021D9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W w:w="934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6"/>
      </w:tblGrid>
      <w:tr w:rsidR="00A875E8" w:rsidRPr="0092597F" w14:paraId="1B21565B" w14:textId="77777777" w:rsidTr="009421DB">
        <w:tc>
          <w:tcPr>
            <w:tcW w:w="9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1D45DDB" w14:textId="77777777" w:rsidR="00A875E8" w:rsidRPr="0092597F" w:rsidRDefault="00A875E8" w:rsidP="009421DB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color w:val="FFFFFF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GST </w:t>
            </w:r>
            <w:r w:rsidR="003E56D7">
              <w:rPr>
                <w:rFonts w:ascii="Calibri Light" w:hAnsi="Calibri Light"/>
                <w:b/>
                <w:color w:val="auto"/>
                <w:sz w:val="20"/>
                <w:szCs w:val="20"/>
              </w:rPr>
              <w:t>REGISTRATION</w:t>
            </w:r>
          </w:p>
        </w:tc>
      </w:tr>
      <w:tr w:rsidR="00A875E8" w:rsidRPr="0092597F" w14:paraId="6FD660CD" w14:textId="77777777" w:rsidTr="001F7A0D"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A9296" w14:textId="77777777" w:rsidR="00A875E8" w:rsidRPr="0092597F" w:rsidRDefault="002807B8" w:rsidP="009421DB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>Is your organisation</w:t>
            </w:r>
            <w:r w:rsidR="00A875E8">
              <w:rPr>
                <w:rFonts w:ascii="Calibri Light" w:hAnsi="Calibri Light"/>
                <w:b/>
                <w:sz w:val="20"/>
                <w:szCs w:val="20"/>
              </w:rPr>
              <w:t xml:space="preserve"> GST registered?                   YES / NO </w:t>
            </w:r>
            <w:r w:rsidR="00A875E8" w:rsidRPr="00A875E8">
              <w:rPr>
                <w:rFonts w:ascii="Calibri Light" w:hAnsi="Calibri Light"/>
                <w:i/>
                <w:sz w:val="20"/>
                <w:szCs w:val="20"/>
              </w:rPr>
              <w:t xml:space="preserve">(please </w:t>
            </w:r>
            <w:r w:rsidR="0077161B">
              <w:rPr>
                <w:rFonts w:ascii="Calibri Light" w:hAnsi="Calibri Light"/>
                <w:i/>
                <w:sz w:val="20"/>
                <w:szCs w:val="20"/>
              </w:rPr>
              <w:t>delete the one that does not apply)</w:t>
            </w:r>
          </w:p>
        </w:tc>
      </w:tr>
      <w:tr w:rsidR="00A875E8" w:rsidRPr="0092597F" w14:paraId="2A480515" w14:textId="77777777" w:rsidTr="00981520"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C9049" w14:textId="77777777" w:rsidR="00A875E8" w:rsidRPr="0092597F" w:rsidRDefault="00A875E8" w:rsidP="009421DB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>If yes, what is your</w:t>
            </w:r>
            <w:r w:rsidR="002807B8">
              <w:rPr>
                <w:rFonts w:ascii="Calibri Light" w:hAnsi="Calibri Light"/>
                <w:b/>
                <w:sz w:val="20"/>
                <w:szCs w:val="20"/>
              </w:rPr>
              <w:t xml:space="preserve"> organisation’s</w:t>
            </w:r>
            <w:r>
              <w:rPr>
                <w:rFonts w:ascii="Calibri Light" w:hAnsi="Calibri Light"/>
                <w:b/>
                <w:sz w:val="20"/>
                <w:szCs w:val="20"/>
              </w:rPr>
              <w:t xml:space="preserve"> GST number?          </w:t>
            </w:r>
          </w:p>
        </w:tc>
      </w:tr>
    </w:tbl>
    <w:p w14:paraId="27F7B1D3" w14:textId="77777777" w:rsidR="00A875E8" w:rsidRDefault="00A875E8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W w:w="934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7"/>
        <w:gridCol w:w="3969"/>
      </w:tblGrid>
      <w:tr w:rsidR="002A7E22" w:rsidRPr="007C579F" w14:paraId="5F58A5CF" w14:textId="77777777" w:rsidTr="002A7E22">
        <w:tc>
          <w:tcPr>
            <w:tcW w:w="9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46DB228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i/>
                <w:color w:val="FFFFFF"/>
                <w:sz w:val="20"/>
                <w:szCs w:val="20"/>
              </w:rPr>
            </w:pPr>
            <w:r w:rsidRPr="00966124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WHAT DO YOU REQUIRE FUNDING FOR? </w:t>
            </w:r>
            <w:r w:rsidR="00966124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 </w:t>
            </w:r>
            <w:r w:rsidRPr="00966124">
              <w:rPr>
                <w:rFonts w:ascii="Calibri Light" w:hAnsi="Calibri Light"/>
                <w:i/>
                <w:color w:val="auto"/>
                <w:sz w:val="20"/>
                <w:szCs w:val="20"/>
              </w:rPr>
              <w:t>An application can include both operational and</w:t>
            </w:r>
            <w:r w:rsidR="0077161B">
              <w:rPr>
                <w:rFonts w:ascii="Calibri Light" w:hAnsi="Calibri Light"/>
                <w:i/>
                <w:color w:val="auto"/>
                <w:sz w:val="20"/>
                <w:szCs w:val="20"/>
              </w:rPr>
              <w:t>/or</w:t>
            </w:r>
            <w:r w:rsidRPr="00966124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 project costs</w:t>
            </w:r>
            <w:r w:rsidR="00B72868" w:rsidRPr="00966124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. </w:t>
            </w:r>
            <w:r w:rsidR="001E0090" w:rsidRPr="00966124">
              <w:rPr>
                <w:rFonts w:ascii="Calibri Light" w:hAnsi="Calibri Light"/>
                <w:i/>
                <w:color w:val="auto"/>
                <w:sz w:val="20"/>
                <w:szCs w:val="20"/>
              </w:rPr>
              <w:t>Please identify how much you are applying for against each applicable category.</w:t>
            </w:r>
            <w:r w:rsidR="003371F2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 Please list amounts as GST exclusive </w:t>
            </w:r>
          </w:p>
        </w:tc>
      </w:tr>
      <w:tr w:rsidR="002A7E22" w:rsidRPr="007C579F" w14:paraId="590F2F5D" w14:textId="77777777" w:rsidTr="002A7E22"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DEB03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966124">
              <w:rPr>
                <w:rFonts w:ascii="Calibri Light" w:hAnsi="Calibri Light"/>
                <w:sz w:val="20"/>
                <w:szCs w:val="20"/>
              </w:rPr>
              <w:t>Operational costs, which can include salary costs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DB2BF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966124">
              <w:rPr>
                <w:rFonts w:ascii="Calibri Light" w:hAnsi="Calibri Light"/>
                <w:sz w:val="20"/>
                <w:szCs w:val="20"/>
              </w:rPr>
              <w:t>$</w:t>
            </w:r>
          </w:p>
        </w:tc>
      </w:tr>
      <w:tr w:rsidR="002A7E22" w:rsidRPr="007C579F" w14:paraId="3E16FC95" w14:textId="77777777" w:rsidTr="002A7E22"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8E4CB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966124">
              <w:rPr>
                <w:rFonts w:ascii="Calibri Light" w:hAnsi="Calibri Light"/>
                <w:sz w:val="20"/>
                <w:szCs w:val="20"/>
              </w:rPr>
              <w:t>Project costs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E09B4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966124">
              <w:rPr>
                <w:rFonts w:ascii="Calibri Light" w:hAnsi="Calibri Light"/>
                <w:sz w:val="20"/>
                <w:szCs w:val="20"/>
              </w:rPr>
              <w:t>$</w:t>
            </w:r>
          </w:p>
        </w:tc>
      </w:tr>
      <w:tr w:rsidR="002A7E22" w:rsidRPr="0092597F" w14:paraId="133031EF" w14:textId="77777777" w:rsidTr="002A7E22"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4B0D4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66124">
              <w:rPr>
                <w:rFonts w:ascii="Calibri Light" w:hAnsi="Calibri Light"/>
                <w:b/>
                <w:sz w:val="20"/>
                <w:szCs w:val="20"/>
              </w:rPr>
              <w:t>Total funding requested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0808B" w14:textId="77777777" w:rsidR="002A7E22" w:rsidRPr="00966124" w:rsidRDefault="002A7E22" w:rsidP="00FE5586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966124">
              <w:rPr>
                <w:rFonts w:ascii="Calibri Light" w:hAnsi="Calibri Light"/>
                <w:sz w:val="20"/>
                <w:szCs w:val="20"/>
              </w:rPr>
              <w:t>$</w:t>
            </w:r>
          </w:p>
        </w:tc>
      </w:tr>
    </w:tbl>
    <w:p w14:paraId="3AF864B5" w14:textId="77777777" w:rsidR="002A7E22" w:rsidRDefault="002A7E22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2"/>
      </w:tblGrid>
      <w:tr w:rsidR="003371F2" w:rsidRPr="00CF189F" w14:paraId="31825D04" w14:textId="77777777" w:rsidTr="009421DB">
        <w:tc>
          <w:tcPr>
            <w:tcW w:w="9402" w:type="dxa"/>
            <w:shd w:val="clear" w:color="auto" w:fill="E7E6E6" w:themeFill="background2"/>
          </w:tcPr>
          <w:p w14:paraId="663C4726" w14:textId="77777777" w:rsidR="003371F2" w:rsidRPr="00CF189F" w:rsidRDefault="004504BC" w:rsidP="009421DB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i/>
                <w:color w:val="FFFFFF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PART TWO: </w:t>
            </w:r>
            <w:r w:rsidR="003371F2">
              <w:rPr>
                <w:rFonts w:ascii="Calibri Light" w:hAnsi="Calibri Light"/>
                <w:b/>
                <w:color w:val="auto"/>
                <w:sz w:val="20"/>
                <w:szCs w:val="20"/>
              </w:rPr>
              <w:t>OPERATIONAL</w:t>
            </w:r>
            <w:r w:rsidR="003371F2" w:rsidRPr="00C23092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 </w:t>
            </w:r>
            <w:r w:rsid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COST </w:t>
            </w:r>
            <w:r w:rsidR="003371F2" w:rsidRPr="00C23092">
              <w:rPr>
                <w:rFonts w:ascii="Calibri Light" w:hAnsi="Calibri Light"/>
                <w:b/>
                <w:color w:val="auto"/>
                <w:sz w:val="20"/>
                <w:szCs w:val="20"/>
              </w:rPr>
              <w:t>DETAILS</w:t>
            </w:r>
            <w:r w:rsidR="003371F2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 - </w:t>
            </w:r>
            <w:r w:rsidRPr="004504BC">
              <w:rPr>
                <w:rFonts w:ascii="Calibri Light" w:hAnsi="Calibri Light"/>
                <w:sz w:val="20"/>
                <w:szCs w:val="20"/>
              </w:rPr>
              <w:t>If you are applying for operational funding</w:t>
            </w:r>
            <w:r w:rsidR="009F4E5C">
              <w:rPr>
                <w:rFonts w:ascii="Calibri Light" w:hAnsi="Calibri Light"/>
                <w:sz w:val="20"/>
                <w:szCs w:val="20"/>
              </w:rPr>
              <w:t>,</w:t>
            </w:r>
            <w:r w:rsidRPr="004504BC">
              <w:rPr>
                <w:rFonts w:ascii="Calibri Light" w:hAnsi="Calibri Light"/>
                <w:sz w:val="20"/>
                <w:szCs w:val="20"/>
              </w:rPr>
              <w:t xml:space="preserve"> including salary costs</w:t>
            </w:r>
            <w:r w:rsidR="009F4E5C">
              <w:rPr>
                <w:rFonts w:ascii="Calibri Light" w:hAnsi="Calibri Light"/>
                <w:sz w:val="20"/>
                <w:szCs w:val="20"/>
              </w:rPr>
              <w:t>,</w:t>
            </w:r>
            <w:r w:rsidRPr="004504BC">
              <w:rPr>
                <w:rFonts w:ascii="Calibri Light" w:hAnsi="Calibri Light"/>
                <w:sz w:val="20"/>
                <w:szCs w:val="20"/>
              </w:rPr>
              <w:t xml:space="preserve"> please answer the following</w:t>
            </w:r>
            <w:r w:rsidR="008A39D1">
              <w:rPr>
                <w:rFonts w:ascii="Calibri Light" w:hAnsi="Calibri Light"/>
                <w:sz w:val="20"/>
                <w:szCs w:val="20"/>
              </w:rPr>
              <w:t xml:space="preserve"> questions. </w:t>
            </w:r>
          </w:p>
        </w:tc>
      </w:tr>
    </w:tbl>
    <w:p w14:paraId="71371E9E" w14:textId="77777777" w:rsidR="004504BC" w:rsidRDefault="004504BC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430"/>
        <w:gridCol w:w="972"/>
        <w:gridCol w:w="2162"/>
        <w:gridCol w:w="1382"/>
        <w:gridCol w:w="1752"/>
      </w:tblGrid>
      <w:tr w:rsidR="00E30144" w14:paraId="4F26B083" w14:textId="77777777" w:rsidTr="00E30144">
        <w:tc>
          <w:tcPr>
            <w:tcW w:w="704" w:type="dxa"/>
          </w:tcPr>
          <w:p w14:paraId="6A9E8E21" w14:textId="77777777" w:rsidR="00E30144" w:rsidRPr="00E30144" w:rsidRDefault="00E30144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E30144">
              <w:rPr>
                <w:rFonts w:ascii="Calibri Light" w:hAnsi="Calibri Light"/>
                <w:b/>
                <w:sz w:val="20"/>
                <w:szCs w:val="20"/>
              </w:rPr>
              <w:t>2.1</w:t>
            </w:r>
          </w:p>
        </w:tc>
        <w:tc>
          <w:tcPr>
            <w:tcW w:w="8698" w:type="dxa"/>
            <w:gridSpan w:val="5"/>
          </w:tcPr>
          <w:p w14:paraId="5FBF7635" w14:textId="77777777" w:rsidR="00E30144" w:rsidRDefault="00E30144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>Salar</w:t>
            </w:r>
            <w:r w:rsidR="002D0119">
              <w:rPr>
                <w:rFonts w:ascii="Calibri Light" w:hAnsi="Calibri Light"/>
                <w:b/>
                <w:color w:val="auto"/>
                <w:sz w:val="20"/>
                <w:szCs w:val="20"/>
              </w:rPr>
              <w:t>ies and Wages</w:t>
            </w:r>
            <w:r w:rsidRPr="00C23092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: </w:t>
            </w:r>
            <w:r w:rsidRPr="00300FF6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 </w:t>
            </w:r>
            <w:r w:rsidR="002D0119">
              <w:rPr>
                <w:rFonts w:ascii="Calibri Light" w:hAnsi="Calibri Light"/>
                <w:i/>
                <w:color w:val="auto"/>
                <w:sz w:val="20"/>
                <w:szCs w:val="20"/>
              </w:rPr>
              <w:t>P</w:t>
            </w:r>
            <w:r w:rsidRPr="00300FF6">
              <w:rPr>
                <w:rFonts w:ascii="Calibri Light" w:hAnsi="Calibri Light"/>
                <w:i/>
                <w:color w:val="auto"/>
                <w:sz w:val="20"/>
                <w:szCs w:val="20"/>
              </w:rPr>
              <w:t>lease list position(s)</w:t>
            </w:r>
            <w:r>
              <w:rPr>
                <w:rFonts w:ascii="Calibri Light" w:hAnsi="Calibri Light"/>
                <w:i/>
                <w:color w:val="auto"/>
                <w:sz w:val="20"/>
                <w:szCs w:val="20"/>
              </w:rPr>
              <w:t>,</w:t>
            </w:r>
            <w:r w:rsidRPr="00300FF6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 name(s</w:t>
            </w:r>
            <w:r>
              <w:rPr>
                <w:rFonts w:ascii="Calibri Light" w:hAnsi="Calibri Light"/>
                <w:i/>
                <w:color w:val="auto"/>
                <w:sz w:val="20"/>
                <w:szCs w:val="20"/>
              </w:rPr>
              <w:t>) and hours worked</w:t>
            </w:r>
            <w:r w:rsidR="002D0119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 </w:t>
            </w:r>
            <w:r w:rsidR="009F4E5C">
              <w:rPr>
                <w:rFonts w:ascii="Calibri Light" w:hAnsi="Calibri Light"/>
                <w:i/>
                <w:color w:val="auto"/>
                <w:sz w:val="20"/>
                <w:szCs w:val="20"/>
              </w:rPr>
              <w:t>for</w:t>
            </w:r>
            <w:r w:rsidR="002D0119">
              <w:rPr>
                <w:rFonts w:ascii="Calibri Light" w:hAnsi="Calibri Light"/>
                <w:i/>
                <w:color w:val="auto"/>
                <w:sz w:val="20"/>
                <w:szCs w:val="20"/>
              </w:rPr>
              <w:t xml:space="preserve"> all your paid employees. </w:t>
            </w:r>
          </w:p>
        </w:tc>
      </w:tr>
      <w:tr w:rsidR="00BD5210" w14:paraId="315A53C3" w14:textId="77777777" w:rsidTr="00BD5210">
        <w:tc>
          <w:tcPr>
            <w:tcW w:w="704" w:type="dxa"/>
          </w:tcPr>
          <w:p w14:paraId="1A4E6297" w14:textId="77777777" w:rsidR="00BD5210" w:rsidRP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BD5210">
              <w:rPr>
                <w:rFonts w:ascii="Calibri Light" w:hAnsi="Calibri Light"/>
                <w:b/>
                <w:sz w:val="20"/>
                <w:szCs w:val="20"/>
              </w:rPr>
              <w:t>Name</w:t>
            </w:r>
          </w:p>
        </w:tc>
        <w:tc>
          <w:tcPr>
            <w:tcW w:w="2430" w:type="dxa"/>
          </w:tcPr>
          <w:p w14:paraId="4C28FBE5" w14:textId="77777777" w:rsid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72" w:type="dxa"/>
          </w:tcPr>
          <w:p w14:paraId="5B544D24" w14:textId="77777777" w:rsidR="00BD5210" w:rsidRP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BD5210">
              <w:rPr>
                <w:rFonts w:ascii="Calibri Light" w:hAnsi="Calibri Light"/>
                <w:b/>
                <w:sz w:val="20"/>
                <w:szCs w:val="20"/>
              </w:rPr>
              <w:t>Position</w:t>
            </w:r>
          </w:p>
        </w:tc>
        <w:tc>
          <w:tcPr>
            <w:tcW w:w="2162" w:type="dxa"/>
          </w:tcPr>
          <w:p w14:paraId="4C204CD2" w14:textId="77777777" w:rsid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382" w:type="dxa"/>
          </w:tcPr>
          <w:p w14:paraId="0E2FFFF7" w14:textId="77777777" w:rsidR="00BD5210" w:rsidRPr="00667DAF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667DAF">
              <w:rPr>
                <w:rFonts w:ascii="Calibri Light" w:hAnsi="Calibri Light"/>
                <w:b/>
                <w:sz w:val="20"/>
                <w:szCs w:val="20"/>
              </w:rPr>
              <w:t>Hours worked</w:t>
            </w:r>
          </w:p>
        </w:tc>
        <w:tc>
          <w:tcPr>
            <w:tcW w:w="1752" w:type="dxa"/>
          </w:tcPr>
          <w:p w14:paraId="627B5AE1" w14:textId="77777777" w:rsid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BD5210" w14:paraId="1B10032E" w14:textId="77777777" w:rsidTr="00BD5210">
        <w:tc>
          <w:tcPr>
            <w:tcW w:w="704" w:type="dxa"/>
          </w:tcPr>
          <w:p w14:paraId="714C3A80" w14:textId="77777777" w:rsidR="00BD5210" w:rsidRP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BD5210">
              <w:rPr>
                <w:rFonts w:ascii="Calibri Light" w:hAnsi="Calibri Light"/>
                <w:b/>
                <w:sz w:val="20"/>
                <w:szCs w:val="20"/>
              </w:rPr>
              <w:t>Name</w:t>
            </w:r>
          </w:p>
        </w:tc>
        <w:tc>
          <w:tcPr>
            <w:tcW w:w="2430" w:type="dxa"/>
          </w:tcPr>
          <w:p w14:paraId="146D3877" w14:textId="77777777" w:rsid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72" w:type="dxa"/>
          </w:tcPr>
          <w:p w14:paraId="3D1BD95D" w14:textId="77777777" w:rsidR="00BD5210" w:rsidRP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BD5210">
              <w:rPr>
                <w:rFonts w:ascii="Calibri Light" w:hAnsi="Calibri Light"/>
                <w:b/>
                <w:sz w:val="20"/>
                <w:szCs w:val="20"/>
              </w:rPr>
              <w:t>Position</w:t>
            </w:r>
          </w:p>
        </w:tc>
        <w:tc>
          <w:tcPr>
            <w:tcW w:w="2162" w:type="dxa"/>
          </w:tcPr>
          <w:p w14:paraId="706E9E19" w14:textId="77777777" w:rsid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382" w:type="dxa"/>
          </w:tcPr>
          <w:p w14:paraId="5EB412B3" w14:textId="77777777" w:rsidR="00BD5210" w:rsidRPr="00667DAF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667DAF">
              <w:rPr>
                <w:rFonts w:ascii="Calibri Light" w:hAnsi="Calibri Light"/>
                <w:b/>
                <w:sz w:val="20"/>
                <w:szCs w:val="20"/>
              </w:rPr>
              <w:t>Hours worked</w:t>
            </w:r>
          </w:p>
        </w:tc>
        <w:tc>
          <w:tcPr>
            <w:tcW w:w="1752" w:type="dxa"/>
          </w:tcPr>
          <w:p w14:paraId="3D3E5357" w14:textId="77777777" w:rsidR="00BD5210" w:rsidRDefault="00BD5210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206BF" w14:paraId="0F89B138" w14:textId="77777777" w:rsidTr="00BD5210">
        <w:tc>
          <w:tcPr>
            <w:tcW w:w="704" w:type="dxa"/>
          </w:tcPr>
          <w:p w14:paraId="5056B5A1" w14:textId="77777777" w:rsidR="00D206BF" w:rsidRPr="00BD5210" w:rsidRDefault="00D206BF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>Name</w:t>
            </w:r>
          </w:p>
        </w:tc>
        <w:tc>
          <w:tcPr>
            <w:tcW w:w="2430" w:type="dxa"/>
          </w:tcPr>
          <w:p w14:paraId="2982CAFD" w14:textId="77777777" w:rsidR="00D206BF" w:rsidRDefault="00D206BF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972" w:type="dxa"/>
          </w:tcPr>
          <w:p w14:paraId="19B21C29" w14:textId="77777777" w:rsidR="00D206BF" w:rsidRPr="00BD5210" w:rsidRDefault="00D206BF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Position </w:t>
            </w:r>
          </w:p>
        </w:tc>
        <w:tc>
          <w:tcPr>
            <w:tcW w:w="2162" w:type="dxa"/>
          </w:tcPr>
          <w:p w14:paraId="60EF18F9" w14:textId="77777777" w:rsidR="00D206BF" w:rsidRDefault="00D206BF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382" w:type="dxa"/>
          </w:tcPr>
          <w:p w14:paraId="4F9DFE9E" w14:textId="77777777" w:rsidR="00D206BF" w:rsidRPr="00667DAF" w:rsidRDefault="00D206BF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Hours worked </w:t>
            </w:r>
          </w:p>
        </w:tc>
        <w:tc>
          <w:tcPr>
            <w:tcW w:w="1752" w:type="dxa"/>
          </w:tcPr>
          <w:p w14:paraId="7B3DDE65" w14:textId="77777777" w:rsidR="00D206BF" w:rsidRDefault="00D206BF" w:rsidP="00BD5210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306073CE" w14:textId="77777777" w:rsidR="004504BC" w:rsidRDefault="004504BC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698"/>
      </w:tblGrid>
      <w:tr w:rsidR="00BD5210" w14:paraId="1B87EC55" w14:textId="77777777" w:rsidTr="00BD5210">
        <w:tc>
          <w:tcPr>
            <w:tcW w:w="704" w:type="dxa"/>
          </w:tcPr>
          <w:p w14:paraId="7F478418" w14:textId="77777777" w:rsidR="00BD5210" w:rsidRP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BD5210">
              <w:rPr>
                <w:rFonts w:ascii="Calibri Light" w:hAnsi="Calibri Light"/>
                <w:b/>
                <w:sz w:val="20"/>
                <w:szCs w:val="20"/>
              </w:rPr>
              <w:t>2.2</w:t>
            </w:r>
          </w:p>
        </w:tc>
        <w:tc>
          <w:tcPr>
            <w:tcW w:w="8698" w:type="dxa"/>
          </w:tcPr>
          <w:p w14:paraId="75A379E3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BD5210">
              <w:rPr>
                <w:rFonts w:ascii="Calibri Light" w:hAnsi="Calibri Light"/>
                <w:b/>
                <w:sz w:val="20"/>
                <w:szCs w:val="20"/>
              </w:rPr>
              <w:t>How is the funding is going to assist your organisations goals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br/>
            </w:r>
            <w:r w:rsidRPr="00BD5210">
              <w:rPr>
                <w:rFonts w:ascii="Calibri Light" w:hAnsi="Calibri Light"/>
                <w:i/>
                <w:sz w:val="20"/>
                <w:szCs w:val="20"/>
              </w:rPr>
              <w:t>Please provide details below and/or attach a copy of your strategic and/or work plan for the next 12 months.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</w:tc>
      </w:tr>
      <w:tr w:rsidR="00BD5210" w14:paraId="13FE19FF" w14:textId="77777777" w:rsidTr="00F157B0">
        <w:tc>
          <w:tcPr>
            <w:tcW w:w="9402" w:type="dxa"/>
            <w:gridSpan w:val="2"/>
          </w:tcPr>
          <w:p w14:paraId="48823DE3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478D1278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0A0A59BE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4A2180D3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0257FE57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04C5015D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14D1F148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55220CDF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16549AAC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46BE7793" w14:textId="77777777" w:rsidR="00BD5210" w:rsidRDefault="00BD5210" w:rsidP="006038CB">
            <w:pPr>
              <w:pStyle w:val="NoSpacing"/>
              <w:spacing w:before="24" w:after="24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16380C14" w14:textId="77777777" w:rsidR="00BD5210" w:rsidRDefault="00BD5210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8909"/>
      </w:tblGrid>
      <w:tr w:rsidR="000620CC" w:rsidRPr="0092597F" w14:paraId="0C5CD2BB" w14:textId="77777777" w:rsidTr="002A7E22">
        <w:tc>
          <w:tcPr>
            <w:tcW w:w="9402" w:type="dxa"/>
            <w:gridSpan w:val="2"/>
            <w:shd w:val="clear" w:color="auto" w:fill="E7E6E6" w:themeFill="background2"/>
          </w:tcPr>
          <w:p w14:paraId="7F3416D5" w14:textId="77777777" w:rsidR="000620CC" w:rsidRPr="00CF189F" w:rsidRDefault="00B11644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i/>
                <w:color w:val="FFFFFF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>PART T</w:t>
            </w:r>
            <w:r w:rsidR="000E04D3">
              <w:rPr>
                <w:rFonts w:ascii="Calibri Light" w:hAnsi="Calibri Light"/>
                <w:b/>
                <w:color w:val="auto"/>
                <w:sz w:val="20"/>
                <w:szCs w:val="20"/>
              </w:rPr>
              <w:t>HREE</w:t>
            </w: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: </w:t>
            </w:r>
            <w:r w:rsidR="006266BA" w:rsidRPr="00C23092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PROJECT </w:t>
            </w:r>
            <w:r w:rsidR="00CF189F" w:rsidRPr="00C23092">
              <w:rPr>
                <w:rFonts w:ascii="Calibri Light" w:hAnsi="Calibri Light"/>
                <w:b/>
                <w:color w:val="auto"/>
                <w:sz w:val="20"/>
                <w:szCs w:val="20"/>
              </w:rPr>
              <w:t>DETAILS</w:t>
            </w:r>
            <w:r w:rsidR="00CF189F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 - </w:t>
            </w:r>
            <w:r w:rsidR="00CF189F" w:rsidRPr="00966124">
              <w:rPr>
                <w:rFonts w:ascii="Calibri Light" w:hAnsi="Calibri Light"/>
                <w:i/>
                <w:color w:val="auto"/>
                <w:sz w:val="20"/>
                <w:szCs w:val="20"/>
              </w:rPr>
              <w:t>Only complete this section if you are applying for</w:t>
            </w:r>
            <w:r w:rsidR="00CF189F" w:rsidRPr="00966124">
              <w:rPr>
                <w:rFonts w:ascii="Calibri Light" w:hAnsi="Calibri Light"/>
                <w:b/>
                <w:i/>
                <w:color w:val="auto"/>
                <w:sz w:val="20"/>
                <w:szCs w:val="20"/>
              </w:rPr>
              <w:t xml:space="preserve"> Project Costs</w:t>
            </w:r>
          </w:p>
        </w:tc>
      </w:tr>
      <w:tr w:rsidR="000620CC" w:rsidRPr="0092597F" w14:paraId="1AEA7973" w14:textId="77777777" w:rsidTr="002A7E22">
        <w:tc>
          <w:tcPr>
            <w:tcW w:w="493" w:type="dxa"/>
            <w:shd w:val="clear" w:color="auto" w:fill="auto"/>
          </w:tcPr>
          <w:p w14:paraId="600D1265" w14:textId="77777777" w:rsidR="000620CC" w:rsidRPr="0092597F" w:rsidRDefault="000E04D3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3</w:t>
            </w:r>
            <w:r w:rsidR="000620CC" w:rsidRPr="0092597F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.1</w:t>
            </w:r>
          </w:p>
        </w:tc>
        <w:tc>
          <w:tcPr>
            <w:tcW w:w="8909" w:type="dxa"/>
            <w:shd w:val="clear" w:color="auto" w:fill="auto"/>
          </w:tcPr>
          <w:p w14:paraId="70878AF3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2597F">
              <w:rPr>
                <w:rFonts w:ascii="Calibri Light" w:hAnsi="Calibri Light"/>
                <w:b/>
                <w:sz w:val="20"/>
                <w:szCs w:val="20"/>
              </w:rPr>
              <w:t>Project Title</w:t>
            </w:r>
          </w:p>
        </w:tc>
      </w:tr>
      <w:tr w:rsidR="000620CC" w:rsidRPr="0092597F" w14:paraId="3CED1CAB" w14:textId="77777777" w:rsidTr="002A7E22">
        <w:tc>
          <w:tcPr>
            <w:tcW w:w="9402" w:type="dxa"/>
            <w:gridSpan w:val="2"/>
            <w:shd w:val="clear" w:color="auto" w:fill="auto"/>
          </w:tcPr>
          <w:p w14:paraId="3041FD48" w14:textId="77777777" w:rsidR="000620CC" w:rsidRPr="000956C8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6E9E7816" w14:textId="77777777" w:rsidR="000620CC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5071E864" w14:textId="77777777" w:rsidR="00BD5210" w:rsidRPr="0092597F" w:rsidRDefault="00BD5210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0620CC" w:rsidRPr="0092597F" w14:paraId="65DB2675" w14:textId="77777777" w:rsidTr="002A7E22">
        <w:tc>
          <w:tcPr>
            <w:tcW w:w="493" w:type="dxa"/>
            <w:shd w:val="clear" w:color="auto" w:fill="auto"/>
          </w:tcPr>
          <w:p w14:paraId="6F71ABE0" w14:textId="77777777" w:rsidR="000620CC" w:rsidRPr="0092597F" w:rsidRDefault="000E04D3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>3</w:t>
            </w:r>
            <w:r w:rsidR="000620CC">
              <w:rPr>
                <w:rFonts w:ascii="Calibri Light" w:hAnsi="Calibri Light"/>
                <w:b/>
                <w:sz w:val="20"/>
                <w:szCs w:val="20"/>
              </w:rPr>
              <w:t>.2</w:t>
            </w:r>
          </w:p>
        </w:tc>
        <w:tc>
          <w:tcPr>
            <w:tcW w:w="8909" w:type="dxa"/>
            <w:shd w:val="clear" w:color="auto" w:fill="auto"/>
          </w:tcPr>
          <w:p w14:paraId="76DBB5D2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What is </w:t>
            </w:r>
            <w:r w:rsidR="003371F2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the </w:t>
            </w: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timeframe for this project </w:t>
            </w:r>
            <w:r w:rsidRPr="0092597F"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0620CC" w:rsidRPr="0059046B" w14:paraId="4A30F46D" w14:textId="77777777" w:rsidTr="002A7E22">
        <w:tc>
          <w:tcPr>
            <w:tcW w:w="9402" w:type="dxa"/>
            <w:gridSpan w:val="2"/>
            <w:shd w:val="clear" w:color="auto" w:fill="auto"/>
          </w:tcPr>
          <w:p w14:paraId="235F495F" w14:textId="77777777" w:rsidR="000620CC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198E8673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23092">
              <w:rPr>
                <w:rFonts w:ascii="Calibri Light" w:hAnsi="Calibri Light"/>
                <w:sz w:val="20"/>
                <w:szCs w:val="20"/>
              </w:rPr>
              <w:t xml:space="preserve">Start Date:                   </w:t>
            </w:r>
          </w:p>
          <w:p w14:paraId="0BC8A174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2AE6910B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23092">
              <w:rPr>
                <w:rFonts w:ascii="Calibri Light" w:hAnsi="Calibri Light"/>
                <w:sz w:val="20"/>
                <w:szCs w:val="20"/>
              </w:rPr>
              <w:t>Completion Date:</w:t>
            </w:r>
          </w:p>
          <w:p w14:paraId="6A572BC9" w14:textId="77777777" w:rsidR="000620CC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2D37A13A" w14:textId="77777777" w:rsidR="008C6C28" w:rsidRPr="0059046B" w:rsidRDefault="008C6C28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</w:tr>
      <w:tr w:rsidR="000620CC" w:rsidRPr="0092597F" w14:paraId="7ACFC6FA" w14:textId="77777777" w:rsidTr="002A7E22">
        <w:tc>
          <w:tcPr>
            <w:tcW w:w="493" w:type="dxa"/>
            <w:shd w:val="clear" w:color="auto" w:fill="auto"/>
          </w:tcPr>
          <w:p w14:paraId="531DE8F1" w14:textId="77777777" w:rsidR="000620CC" w:rsidRPr="0092597F" w:rsidRDefault="000E04D3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3</w:t>
            </w:r>
            <w:r w:rsidR="000620CC" w:rsidRPr="0092597F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.3</w:t>
            </w:r>
          </w:p>
        </w:tc>
        <w:tc>
          <w:tcPr>
            <w:tcW w:w="8909" w:type="dxa"/>
            <w:shd w:val="clear" w:color="auto" w:fill="auto"/>
          </w:tcPr>
          <w:p w14:paraId="3D7E3C3E" w14:textId="77777777" w:rsidR="000620CC" w:rsidRDefault="000620CC" w:rsidP="00BA3CA4">
            <w:pPr>
              <w:pStyle w:val="NoSpacing"/>
              <w:jc w:val="left"/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Please identify which of the following objectives your project meets.    </w:t>
            </w:r>
            <w:r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  <w:t xml:space="preserve">You </w:t>
            </w:r>
            <w:r w:rsidRPr="00AD2CED"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  <w:t>may choose more than one</w:t>
            </w:r>
            <w:r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  <w:t>.</w:t>
            </w:r>
          </w:p>
          <w:p w14:paraId="2ED9F66F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</w:tr>
      <w:tr w:rsidR="000620CC" w:rsidRPr="0092597F" w14:paraId="144A6E17" w14:textId="77777777" w:rsidTr="002A7E22">
        <w:tc>
          <w:tcPr>
            <w:tcW w:w="9402" w:type="dxa"/>
            <w:gridSpan w:val="2"/>
            <w:shd w:val="clear" w:color="auto" w:fill="auto"/>
          </w:tcPr>
          <w:p w14:paraId="1011700A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noProof/>
                <w:sz w:val="20"/>
                <w:szCs w:val="20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ACA46F" wp14:editId="272CE395">
                      <wp:simplePos x="0" y="0"/>
                      <wp:positionH relativeFrom="column">
                        <wp:posOffset>74654</wp:posOffset>
                      </wp:positionH>
                      <wp:positionV relativeFrom="paragraph">
                        <wp:posOffset>49806</wp:posOffset>
                      </wp:positionV>
                      <wp:extent cx="127221" cy="111318"/>
                      <wp:effectExtent l="0" t="0" r="25400" b="222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21" cy="111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F29735" id="Rectangle 2" o:spid="_x0000_s1026" style="position:absolute;margin-left:5.9pt;margin-top:3.9pt;width:10pt;height: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" filled="f" strokecolor="black [3213]" strokeweight="1pt"/>
                  </w:pict>
                </mc:Fallback>
              </mc:AlternateContent>
            </w:r>
            <w:r>
              <w:rPr>
                <w:rFonts w:ascii="Calibri Light" w:hAnsi="Calibri Light"/>
                <w:sz w:val="20"/>
                <w:szCs w:val="20"/>
              </w:rPr>
              <w:t xml:space="preserve">            </w:t>
            </w:r>
            <w:r w:rsidRPr="00C23092">
              <w:rPr>
                <w:rFonts w:ascii="Calibri Light" w:hAnsi="Calibri Light"/>
                <w:sz w:val="20"/>
                <w:szCs w:val="20"/>
              </w:rPr>
              <w:t xml:space="preserve">Build resilient communities by empowering communities to take responsibility for their own safety and      </w:t>
            </w:r>
          </w:p>
          <w:p w14:paraId="0803F5FF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23092">
              <w:rPr>
                <w:rFonts w:ascii="Calibri Light" w:hAnsi="Calibri Light"/>
                <w:sz w:val="20"/>
                <w:szCs w:val="20"/>
              </w:rPr>
              <w:t xml:space="preserve">            wellbeing e.g. emergency management preparedness.</w:t>
            </w:r>
          </w:p>
          <w:p w14:paraId="1B00DA42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0AC1C64F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23092">
              <w:rPr>
                <w:rFonts w:ascii="Calibri Light" w:hAnsi="Calibri Light"/>
                <w:noProof/>
                <w:sz w:val="20"/>
                <w:szCs w:val="20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2399E2" wp14:editId="70D322E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51435</wp:posOffset>
                      </wp:positionV>
                      <wp:extent cx="127221" cy="111318"/>
                      <wp:effectExtent l="0" t="0" r="25400" b="222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21" cy="111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BEAC5A" id="Rectangle 3" o:spid="_x0000_s1026" style="position:absolute;margin-left:5.75pt;margin-top:4.05pt;width:10pt;height: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" filled="f" strokecolor="black [3213]" strokeweight="1pt"/>
                  </w:pict>
                </mc:Fallback>
              </mc:AlternateContent>
            </w:r>
            <w:r w:rsidRPr="00C23092">
              <w:rPr>
                <w:rFonts w:ascii="Calibri Light" w:hAnsi="Calibri Light"/>
                <w:sz w:val="20"/>
                <w:szCs w:val="20"/>
              </w:rPr>
              <w:t xml:space="preserve">            Promote community safety and contribute to a reduction in crime.</w:t>
            </w:r>
          </w:p>
          <w:p w14:paraId="46E17E3E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53B4FD8B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23092">
              <w:rPr>
                <w:rFonts w:ascii="Calibri Light" w:hAnsi="Calibri Light"/>
                <w:noProof/>
                <w:sz w:val="20"/>
                <w:szCs w:val="20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EEF3C6" wp14:editId="600AE4E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38100</wp:posOffset>
                      </wp:positionV>
                      <wp:extent cx="127000" cy="111125"/>
                      <wp:effectExtent l="0" t="0" r="25400" b="2222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50E25D" id="Rectangle 4" o:spid="_x0000_s1026" style="position:absolute;margin-left:5.7pt;margin-top:3pt;width:10pt;height: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" filled="f" strokecolor="black [3213]" strokeweight="1pt"/>
                  </w:pict>
                </mc:Fallback>
              </mc:AlternateContent>
            </w:r>
            <w:r w:rsidRPr="00C23092">
              <w:rPr>
                <w:rFonts w:ascii="Calibri Light" w:hAnsi="Calibri Light"/>
                <w:sz w:val="20"/>
                <w:szCs w:val="20"/>
              </w:rPr>
              <w:t xml:space="preserve">            Promote community connectivity, especially the inclusion of vulnerable communities.</w:t>
            </w:r>
          </w:p>
          <w:p w14:paraId="616FA259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12B41CE8" w14:textId="77777777" w:rsidR="000620CC" w:rsidRPr="00C23092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23092">
              <w:rPr>
                <w:rFonts w:ascii="Calibri Light" w:hAnsi="Calibri Light"/>
                <w:noProof/>
                <w:sz w:val="20"/>
                <w:szCs w:val="20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FC09AC" wp14:editId="0C0BD53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52815</wp:posOffset>
                      </wp:positionV>
                      <wp:extent cx="127000" cy="111125"/>
                      <wp:effectExtent l="0" t="0" r="25400" b="2222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38B81" id="Rectangle 6" o:spid="_x0000_s1026" style="position:absolute;margin-left:5.75pt;margin-top:4.15pt;width:10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" filled="f" strokecolor="black [3213]" strokeweight="1pt"/>
                  </w:pict>
                </mc:Fallback>
              </mc:AlternateContent>
            </w:r>
            <w:r w:rsidRPr="00C23092">
              <w:rPr>
                <w:rFonts w:ascii="Calibri Light" w:hAnsi="Calibri Light"/>
                <w:sz w:val="20"/>
                <w:szCs w:val="20"/>
              </w:rPr>
              <w:t xml:space="preserve">            Collaborative initiatives that seek to address community needs and issues. </w:t>
            </w:r>
          </w:p>
          <w:p w14:paraId="22C5AB54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</w:tr>
      <w:tr w:rsidR="000620CC" w:rsidRPr="0092597F" w14:paraId="3468266B" w14:textId="77777777" w:rsidTr="002A7E22">
        <w:tc>
          <w:tcPr>
            <w:tcW w:w="493" w:type="dxa"/>
            <w:shd w:val="clear" w:color="auto" w:fill="auto"/>
          </w:tcPr>
          <w:p w14:paraId="066E2128" w14:textId="77777777" w:rsidR="000620CC" w:rsidRPr="0092597F" w:rsidRDefault="000E04D3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3</w:t>
            </w:r>
            <w:r w:rsidR="000620CC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.4</w:t>
            </w:r>
          </w:p>
        </w:tc>
        <w:tc>
          <w:tcPr>
            <w:tcW w:w="8909" w:type="dxa"/>
            <w:shd w:val="clear" w:color="auto" w:fill="auto"/>
          </w:tcPr>
          <w:p w14:paraId="49FAA2DE" w14:textId="77777777" w:rsidR="006266BA" w:rsidRPr="00C23092" w:rsidRDefault="000620CC" w:rsidP="006266BA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 xml:space="preserve">Tell us about your project </w:t>
            </w:r>
            <w:r w:rsidRPr="00094522">
              <w:rPr>
                <w:rFonts w:ascii="Calibri Light" w:hAnsi="Calibri Light"/>
                <w:i/>
                <w:sz w:val="20"/>
                <w:szCs w:val="20"/>
              </w:rPr>
              <w:t xml:space="preserve">(short description </w:t>
            </w:r>
            <w:r>
              <w:rPr>
                <w:rFonts w:ascii="Calibri Light" w:hAnsi="Calibri Light"/>
                <w:i/>
                <w:sz w:val="20"/>
                <w:szCs w:val="20"/>
              </w:rPr>
              <w:t>i.e. 500-700 words in total)</w:t>
            </w:r>
            <w:r w:rsidRPr="00C571EC">
              <w:rPr>
                <w:rFonts w:ascii="Calibri Light" w:hAnsi="Calibri Light"/>
                <w:i/>
                <w:sz w:val="20"/>
                <w:szCs w:val="20"/>
              </w:rPr>
              <w:t>.</w:t>
            </w:r>
            <w:r>
              <w:rPr>
                <w:rFonts w:ascii="Calibri Light" w:hAnsi="Calibri Light"/>
                <w:b/>
                <w:sz w:val="20"/>
                <w:szCs w:val="20"/>
              </w:rPr>
              <w:br/>
            </w:r>
            <w:r w:rsidR="006266BA" w:rsidRPr="00C23092">
              <w:rPr>
                <w:rFonts w:ascii="Calibri Light" w:hAnsi="Calibri Light"/>
                <w:sz w:val="20"/>
                <w:szCs w:val="20"/>
              </w:rPr>
              <w:t>The descript</w:t>
            </w:r>
            <w:r w:rsidR="006266BA">
              <w:rPr>
                <w:rFonts w:ascii="Calibri Light" w:hAnsi="Calibri Light"/>
                <w:sz w:val="20"/>
                <w:szCs w:val="20"/>
              </w:rPr>
              <w:t>ion of your project should address</w:t>
            </w:r>
            <w:r w:rsidR="006266BA" w:rsidRPr="00C23092">
              <w:rPr>
                <w:rFonts w:ascii="Calibri Light" w:hAnsi="Calibri Light"/>
                <w:sz w:val="20"/>
                <w:szCs w:val="20"/>
              </w:rPr>
              <w:t xml:space="preserve"> the following questions:</w:t>
            </w:r>
          </w:p>
          <w:p w14:paraId="2F47065A" w14:textId="77777777" w:rsidR="006266BA" w:rsidRDefault="006266BA" w:rsidP="00C23092">
            <w:pPr>
              <w:pStyle w:val="NoSpacing"/>
              <w:numPr>
                <w:ilvl w:val="0"/>
                <w:numId w:val="12"/>
              </w:numPr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B91C0C">
              <w:rPr>
                <w:rFonts w:ascii="Calibri Light" w:hAnsi="Calibri Light"/>
                <w:sz w:val="20"/>
                <w:szCs w:val="20"/>
              </w:rPr>
              <w:t xml:space="preserve">Who is carrying it out? </w:t>
            </w:r>
          </w:p>
          <w:p w14:paraId="52CB6D28" w14:textId="77777777" w:rsidR="006266BA" w:rsidRPr="00B91C0C" w:rsidRDefault="006266BA" w:rsidP="00C23092">
            <w:pPr>
              <w:pStyle w:val="NoSpacing"/>
              <w:numPr>
                <w:ilvl w:val="0"/>
                <w:numId w:val="12"/>
              </w:numPr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B91C0C">
              <w:rPr>
                <w:rFonts w:ascii="Calibri Light" w:hAnsi="Calibri Light"/>
                <w:sz w:val="20"/>
                <w:szCs w:val="20"/>
              </w:rPr>
              <w:t>What will you</w:t>
            </w:r>
            <w:r>
              <w:rPr>
                <w:rFonts w:ascii="Calibri Light" w:hAnsi="Calibri Light"/>
                <w:sz w:val="20"/>
                <w:szCs w:val="20"/>
              </w:rPr>
              <w:t xml:space="preserve"> be</w:t>
            </w:r>
            <w:r w:rsidRPr="00B91C0C">
              <w:rPr>
                <w:rFonts w:ascii="Calibri Light" w:hAnsi="Calibri Light"/>
                <w:sz w:val="20"/>
                <w:szCs w:val="20"/>
              </w:rPr>
              <w:t xml:space="preserve"> do</w:t>
            </w:r>
            <w:r>
              <w:rPr>
                <w:rFonts w:ascii="Calibri Light" w:hAnsi="Calibri Light"/>
                <w:sz w:val="20"/>
                <w:szCs w:val="20"/>
              </w:rPr>
              <w:t>ing</w:t>
            </w:r>
            <w:r w:rsidRPr="00B91C0C">
              <w:rPr>
                <w:rFonts w:ascii="Calibri Light" w:hAnsi="Calibri Light"/>
                <w:sz w:val="20"/>
                <w:szCs w:val="20"/>
              </w:rPr>
              <w:t>?</w:t>
            </w:r>
          </w:p>
          <w:p w14:paraId="612775CA" w14:textId="77777777" w:rsidR="006266BA" w:rsidRPr="00B91C0C" w:rsidRDefault="006266BA" w:rsidP="00C23092">
            <w:pPr>
              <w:pStyle w:val="NoSpacing"/>
              <w:numPr>
                <w:ilvl w:val="0"/>
                <w:numId w:val="12"/>
              </w:numPr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B91C0C">
              <w:rPr>
                <w:rFonts w:ascii="Calibri Light" w:hAnsi="Calibri Light"/>
                <w:sz w:val="20"/>
                <w:szCs w:val="20"/>
              </w:rPr>
              <w:t xml:space="preserve">What resources will you need </w:t>
            </w:r>
            <w:r w:rsidR="00300FF6" w:rsidRPr="00B91C0C">
              <w:rPr>
                <w:rFonts w:ascii="Calibri Light" w:hAnsi="Calibri Light"/>
                <w:sz w:val="20"/>
                <w:szCs w:val="20"/>
              </w:rPr>
              <w:t>to</w:t>
            </w:r>
            <w:r w:rsidRPr="00B91C0C">
              <w:rPr>
                <w:rFonts w:ascii="Calibri Light" w:hAnsi="Calibri Light"/>
                <w:sz w:val="20"/>
                <w:szCs w:val="20"/>
              </w:rPr>
              <w:t xml:space="preserve"> deliver it?</w:t>
            </w:r>
          </w:p>
          <w:p w14:paraId="41DEB38E" w14:textId="77777777" w:rsidR="006266BA" w:rsidRPr="00C23092" w:rsidRDefault="006266BA" w:rsidP="00C23092">
            <w:pPr>
              <w:pStyle w:val="NoSpacing"/>
              <w:numPr>
                <w:ilvl w:val="0"/>
                <w:numId w:val="12"/>
              </w:numPr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B91C0C">
              <w:rPr>
                <w:rFonts w:ascii="Calibri Light" w:hAnsi="Calibri Light"/>
                <w:sz w:val="20"/>
                <w:szCs w:val="20"/>
              </w:rPr>
              <w:t>What are the expected benefits/outcomes of the project?</w:t>
            </w:r>
            <w:r w:rsidRPr="00C571EC">
              <w:rPr>
                <w:rFonts w:ascii="Calibri Light" w:hAnsi="Calibri Light"/>
                <w:i/>
                <w:sz w:val="20"/>
                <w:szCs w:val="20"/>
              </w:rPr>
              <w:t xml:space="preserve"> </w:t>
            </w:r>
          </w:p>
          <w:p w14:paraId="179B1B04" w14:textId="77777777" w:rsidR="000620CC" w:rsidRPr="00C027C2" w:rsidRDefault="006266BA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C571EC">
              <w:rPr>
                <w:rFonts w:ascii="Calibri Light" w:hAnsi="Calibri Light"/>
                <w:i/>
                <w:sz w:val="20"/>
                <w:szCs w:val="20"/>
              </w:rPr>
              <w:t>You are welcome to attach additional information in support of your application including letters of support from outside organisations</w:t>
            </w:r>
            <w:r w:rsidR="00C027C2">
              <w:rPr>
                <w:rFonts w:ascii="Calibri Light" w:hAnsi="Calibri Light"/>
                <w:i/>
                <w:sz w:val="20"/>
                <w:szCs w:val="20"/>
              </w:rPr>
              <w:t>.</w:t>
            </w:r>
          </w:p>
        </w:tc>
      </w:tr>
      <w:tr w:rsidR="000620CC" w:rsidRPr="0092597F" w14:paraId="2CED93A3" w14:textId="77777777" w:rsidTr="002A7E22">
        <w:tc>
          <w:tcPr>
            <w:tcW w:w="9402" w:type="dxa"/>
            <w:gridSpan w:val="2"/>
            <w:shd w:val="clear" w:color="auto" w:fill="auto"/>
          </w:tcPr>
          <w:p w14:paraId="1A96B908" w14:textId="77777777" w:rsidR="006266BA" w:rsidRDefault="006266BA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  <w:p w14:paraId="23451970" w14:textId="77777777" w:rsidR="00C027C2" w:rsidRPr="0092597F" w:rsidRDefault="00C027C2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</w:tr>
      <w:tr w:rsidR="000620CC" w:rsidRPr="0092597F" w14:paraId="5AAE381C" w14:textId="77777777" w:rsidTr="002A7E22">
        <w:tc>
          <w:tcPr>
            <w:tcW w:w="493" w:type="dxa"/>
            <w:shd w:val="clear" w:color="auto" w:fill="auto"/>
          </w:tcPr>
          <w:p w14:paraId="3145A5AA" w14:textId="77777777" w:rsidR="000620CC" w:rsidRPr="0092597F" w:rsidRDefault="000E04D3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3</w:t>
            </w:r>
            <w:r w:rsidR="000620CC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.5</w:t>
            </w:r>
          </w:p>
        </w:tc>
        <w:tc>
          <w:tcPr>
            <w:tcW w:w="8909" w:type="dxa"/>
            <w:shd w:val="clear" w:color="auto" w:fill="auto"/>
          </w:tcPr>
          <w:p w14:paraId="57F12F3E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Will you be collaborating with any other organisations on this project </w:t>
            </w:r>
            <w:r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  <w:t>(please provide details</w:t>
            </w:r>
            <w:r w:rsidRPr="0059046B">
              <w:rPr>
                <w:rFonts w:ascii="Calibri Light" w:eastAsia="Times New Roman" w:hAnsi="Calibri Light" w:cs="Calibri"/>
                <w:bCs/>
                <w:i/>
                <w:sz w:val="20"/>
                <w:szCs w:val="20"/>
              </w:rPr>
              <w:t>)</w:t>
            </w:r>
            <w:r w:rsidRPr="0092597F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 </w:t>
            </w:r>
            <w:r w:rsidRPr="0092597F">
              <w:rPr>
                <w:rFonts w:ascii="Calibri Light" w:eastAsia="Times New Roman" w:hAnsi="Calibri Light" w:cs="Calibri"/>
                <w:b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0620CC" w:rsidRPr="0092597F" w14:paraId="553E5650" w14:textId="77777777" w:rsidTr="002A7E22">
        <w:tc>
          <w:tcPr>
            <w:tcW w:w="9402" w:type="dxa"/>
            <w:gridSpan w:val="2"/>
            <w:shd w:val="clear" w:color="auto" w:fill="auto"/>
          </w:tcPr>
          <w:p w14:paraId="68AB7B29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15A0D0CE" w14:textId="77777777" w:rsidR="000620CC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  <w:p w14:paraId="55771A71" w14:textId="77777777" w:rsidR="000620CC" w:rsidRPr="0092597F" w:rsidRDefault="000620CC" w:rsidP="00BA3CA4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472CAC" w:rsidRPr="0092597F" w14:paraId="0F6D2C45" w14:textId="77777777" w:rsidTr="00C036BB">
        <w:tc>
          <w:tcPr>
            <w:tcW w:w="493" w:type="dxa"/>
            <w:shd w:val="clear" w:color="auto" w:fill="auto"/>
          </w:tcPr>
          <w:p w14:paraId="53821F2A" w14:textId="77777777" w:rsidR="00472CAC" w:rsidRPr="0092597F" w:rsidRDefault="000E04D3" w:rsidP="00C036BB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3</w:t>
            </w:r>
            <w:r w:rsidR="00472CAC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>.6</w:t>
            </w:r>
          </w:p>
        </w:tc>
        <w:tc>
          <w:tcPr>
            <w:tcW w:w="8909" w:type="dxa"/>
            <w:shd w:val="clear" w:color="auto" w:fill="auto"/>
          </w:tcPr>
          <w:p w14:paraId="41F281DF" w14:textId="77777777" w:rsidR="00472CAC" w:rsidRPr="0092597F" w:rsidRDefault="007F7343" w:rsidP="00C036BB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Are you applying for the total cost of your project? </w:t>
            </w:r>
            <w:r w:rsidR="00472CAC"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 Light" w:eastAsia="Times New Roman" w:hAnsi="Calibri Light" w:cs="Calibri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/>
                <w:b/>
                <w:sz w:val="20"/>
                <w:szCs w:val="20"/>
              </w:rPr>
              <w:t xml:space="preserve">YES / NO </w:t>
            </w:r>
            <w:r w:rsidRPr="00A875E8">
              <w:rPr>
                <w:rFonts w:ascii="Calibri Light" w:hAnsi="Calibri Light"/>
                <w:i/>
                <w:sz w:val="20"/>
                <w:szCs w:val="20"/>
              </w:rPr>
              <w:t xml:space="preserve">(please </w:t>
            </w:r>
            <w:r>
              <w:rPr>
                <w:rFonts w:ascii="Calibri Light" w:hAnsi="Calibri Light"/>
                <w:i/>
                <w:sz w:val="20"/>
                <w:szCs w:val="20"/>
              </w:rPr>
              <w:t>delete the one that does not apply)</w:t>
            </w:r>
          </w:p>
        </w:tc>
      </w:tr>
      <w:tr w:rsidR="007F7343" w:rsidRPr="0092597F" w14:paraId="4EDEC10B" w14:textId="77777777" w:rsidTr="00C036BB">
        <w:tc>
          <w:tcPr>
            <w:tcW w:w="9402" w:type="dxa"/>
            <w:gridSpan w:val="2"/>
            <w:shd w:val="clear" w:color="auto" w:fill="auto"/>
          </w:tcPr>
          <w:p w14:paraId="6A4807E3" w14:textId="77777777" w:rsidR="007F7343" w:rsidRDefault="007F7343" w:rsidP="007F7343">
            <w:pPr>
              <w:pStyle w:val="NoSpacing"/>
              <w:jc w:val="left"/>
              <w:rPr>
                <w:rFonts w:ascii="Calibri Light" w:hAnsi="Calibri Light"/>
                <w:i/>
                <w:sz w:val="20"/>
                <w:szCs w:val="20"/>
              </w:rPr>
            </w:pPr>
            <w:r w:rsidRPr="00C027C2">
              <w:rPr>
                <w:rFonts w:ascii="Calibri Light" w:hAnsi="Calibri Light"/>
                <w:i/>
                <w:sz w:val="20"/>
                <w:szCs w:val="20"/>
              </w:rPr>
              <w:t xml:space="preserve">If you answered </w:t>
            </w:r>
            <w:r>
              <w:rPr>
                <w:rFonts w:ascii="Calibri Light" w:hAnsi="Calibri Light"/>
                <w:b/>
                <w:i/>
                <w:sz w:val="20"/>
                <w:szCs w:val="20"/>
              </w:rPr>
              <w:t xml:space="preserve">NO, </w:t>
            </w:r>
            <w:r w:rsidRPr="007F7343">
              <w:rPr>
                <w:rFonts w:ascii="Calibri Light" w:hAnsi="Calibri Light"/>
                <w:i/>
                <w:sz w:val="20"/>
                <w:szCs w:val="20"/>
              </w:rPr>
              <w:t>what is the total cost of your project?</w:t>
            </w:r>
          </w:p>
          <w:p w14:paraId="686391D7" w14:textId="77777777" w:rsidR="002E6B1A" w:rsidRPr="000B4490" w:rsidRDefault="002E6B1A" w:rsidP="007F7343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52A097F7" w14:textId="77777777" w:rsidR="000620CC" w:rsidRDefault="000620CC" w:rsidP="006038CB">
      <w:pPr>
        <w:pStyle w:val="NoSpacing"/>
        <w:spacing w:before="24" w:after="24"/>
        <w:jc w:val="left"/>
        <w:rPr>
          <w:rFonts w:ascii="Calibri Light" w:hAnsi="Calibri Light"/>
          <w:sz w:val="20"/>
          <w:szCs w:val="20"/>
        </w:rPr>
      </w:pPr>
    </w:p>
    <w:p w14:paraId="75F2B7D1" w14:textId="77777777" w:rsidR="009021D9" w:rsidRPr="0092597F" w:rsidRDefault="009021D9" w:rsidP="00687745">
      <w:pPr>
        <w:rPr>
          <w:vanish/>
          <w:sz w:val="20"/>
          <w:szCs w:val="20"/>
        </w:rPr>
      </w:pP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2241"/>
      </w:tblGrid>
      <w:tr w:rsidR="006266BA" w:rsidRPr="0092597F" w14:paraId="1B77C480" w14:textId="77777777" w:rsidTr="00C23092">
        <w:trPr>
          <w:trHeight w:val="327"/>
        </w:trPr>
        <w:tc>
          <w:tcPr>
            <w:tcW w:w="9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82CC00" w14:textId="77777777" w:rsidR="00F81AC5" w:rsidRPr="00472CAC" w:rsidRDefault="00B11644" w:rsidP="00443FF3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PART </w:t>
            </w:r>
            <w:r w:rsidR="000E04D3">
              <w:rPr>
                <w:rFonts w:ascii="Calibri Light" w:hAnsi="Calibri Light"/>
                <w:b/>
                <w:color w:val="auto"/>
                <w:sz w:val="20"/>
                <w:szCs w:val="20"/>
              </w:rPr>
              <w:t>FOUR</w:t>
            </w:r>
            <w:r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: </w:t>
            </w:r>
            <w:r w:rsidR="00E16DC2"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FINANCIAL </w:t>
            </w:r>
            <w:r w:rsidR="00B72868"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DETAILS </w:t>
            </w:r>
            <w:r w:rsidR="00F81AC5"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 </w:t>
            </w:r>
          </w:p>
          <w:p w14:paraId="63D91E99" w14:textId="77777777" w:rsidR="00E16DC2" w:rsidRPr="00472CAC" w:rsidRDefault="00966124" w:rsidP="00443FF3">
            <w:pPr>
              <w:pStyle w:val="NoSpacing"/>
              <w:jc w:val="left"/>
              <w:rPr>
                <w:rFonts w:ascii="Calibri Light" w:hAnsi="Calibri Light"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>Please provide a breakdown of the costs associated with your funding request.</w:t>
            </w:r>
          </w:p>
        </w:tc>
      </w:tr>
      <w:tr w:rsidR="00F301D0" w:rsidRPr="0092597F" w14:paraId="30D27586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A3213" w14:textId="77777777" w:rsidR="00F301D0" w:rsidRPr="00472CAC" w:rsidRDefault="00F301D0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>Operational Expenses</w:t>
            </w:r>
          </w:p>
          <w:p w14:paraId="6E1FD8FE" w14:textId="77777777" w:rsidR="00F301D0" w:rsidRPr="00472CAC" w:rsidRDefault="00F301D0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>(Please itemise, e.g. salaries, rent, overheads</w:t>
            </w:r>
            <w:r w:rsidR="006266BA" w:rsidRPr="00472CAC">
              <w:rPr>
                <w:rFonts w:ascii="Calibri Light" w:hAnsi="Calibri Light"/>
                <w:color w:val="auto"/>
                <w:sz w:val="20"/>
                <w:szCs w:val="20"/>
              </w:rPr>
              <w:t>, etc.</w:t>
            </w: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>)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7D29" w14:textId="77777777" w:rsidR="00F301D0" w:rsidRPr="00472CAC" w:rsidRDefault="00F301D0" w:rsidP="00443FF3">
            <w:pPr>
              <w:pStyle w:val="NoSpacing"/>
              <w:jc w:val="left"/>
              <w:rPr>
                <w:rFonts w:ascii="Calibri Light" w:hAnsi="Calibri Light"/>
                <w:i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i/>
                <w:color w:val="auto"/>
                <w:sz w:val="20"/>
                <w:szCs w:val="20"/>
              </w:rPr>
              <w:t>Amount requested</w:t>
            </w:r>
            <w:r w:rsidR="00687D90" w:rsidRPr="00472CAC">
              <w:rPr>
                <w:rFonts w:ascii="Calibri Light" w:hAnsi="Calibri Light"/>
                <w:i/>
                <w:color w:val="auto"/>
                <w:sz w:val="20"/>
                <w:szCs w:val="20"/>
              </w:rPr>
              <w:br/>
              <w:t xml:space="preserve">GST exclusive </w:t>
            </w:r>
          </w:p>
        </w:tc>
      </w:tr>
      <w:tr w:rsidR="00F301D0" w:rsidRPr="0092597F" w14:paraId="5A21C794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3512D" w14:textId="77777777" w:rsidR="00F301D0" w:rsidRPr="00472CAC" w:rsidRDefault="00F301D0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E75D" w14:textId="77777777" w:rsidR="00F301D0" w:rsidRPr="00472CAC" w:rsidRDefault="00F301D0" w:rsidP="00443FF3">
            <w:pPr>
              <w:pStyle w:val="NoSpacing"/>
              <w:jc w:val="left"/>
              <w:rPr>
                <w:rFonts w:ascii="Calibri Light" w:hAnsi="Calibri Light"/>
                <w:i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i/>
                <w:color w:val="auto"/>
                <w:sz w:val="20"/>
                <w:szCs w:val="20"/>
              </w:rPr>
              <w:t>$</w:t>
            </w:r>
          </w:p>
        </w:tc>
      </w:tr>
      <w:tr w:rsidR="00F301D0" w:rsidRPr="0092597F" w14:paraId="103E0607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26F13" w14:textId="77777777" w:rsidR="00F301D0" w:rsidRPr="00472CAC" w:rsidRDefault="00F301D0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24D6" w14:textId="77777777" w:rsidR="00F301D0" w:rsidRPr="00472CAC" w:rsidRDefault="00F301D0" w:rsidP="00443FF3">
            <w:pPr>
              <w:pStyle w:val="NoSpacing"/>
              <w:jc w:val="left"/>
              <w:rPr>
                <w:rFonts w:ascii="Calibri Light" w:hAnsi="Calibri Light"/>
                <w:i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i/>
                <w:color w:val="auto"/>
                <w:sz w:val="20"/>
                <w:szCs w:val="20"/>
              </w:rPr>
              <w:t>$</w:t>
            </w:r>
          </w:p>
        </w:tc>
      </w:tr>
      <w:tr w:rsidR="00F301D0" w:rsidRPr="0092597F" w14:paraId="568192F2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9FDAE" w14:textId="77777777" w:rsidR="00F301D0" w:rsidRPr="00472CAC" w:rsidRDefault="00F301D0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CC77" w14:textId="77777777" w:rsidR="00F301D0" w:rsidRPr="00472CAC" w:rsidRDefault="00F301D0" w:rsidP="00443FF3">
            <w:pPr>
              <w:pStyle w:val="NoSpacing"/>
              <w:jc w:val="left"/>
              <w:rPr>
                <w:rFonts w:ascii="Calibri Light" w:hAnsi="Calibri Light"/>
                <w:i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i/>
                <w:color w:val="auto"/>
                <w:sz w:val="20"/>
                <w:szCs w:val="20"/>
              </w:rPr>
              <w:t>$</w:t>
            </w:r>
          </w:p>
        </w:tc>
      </w:tr>
      <w:tr w:rsidR="00F301D0" w:rsidRPr="0092597F" w14:paraId="17BE804A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F4414" w14:textId="77777777" w:rsidR="00F301D0" w:rsidRPr="00472CAC" w:rsidRDefault="00F301D0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Project </w:t>
            </w:r>
            <w:r w:rsidR="00B72868"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>C</w:t>
            </w:r>
            <w:r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 xml:space="preserve">osts </w:t>
            </w:r>
          </w:p>
          <w:p w14:paraId="4D13835D" w14:textId="77777777" w:rsidR="00F301D0" w:rsidRPr="00472CAC" w:rsidRDefault="00F301D0">
            <w:pPr>
              <w:pStyle w:val="NoSpacing"/>
              <w:jc w:val="left"/>
              <w:rPr>
                <w:rFonts w:ascii="Calibri Light" w:hAnsi="Calibri Light"/>
                <w:i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 xml:space="preserve">(Please itemise, e.g. venue hire, </w:t>
            </w:r>
            <w:r w:rsidR="006266BA" w:rsidRPr="00472CAC">
              <w:rPr>
                <w:rFonts w:ascii="Calibri Light" w:hAnsi="Calibri Light"/>
                <w:color w:val="auto"/>
                <w:sz w:val="20"/>
                <w:szCs w:val="20"/>
              </w:rPr>
              <w:t>marketing etc.</w:t>
            </w: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>)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674C" w14:textId="77777777" w:rsidR="00F301D0" w:rsidRPr="00472CAC" w:rsidRDefault="00F301D0" w:rsidP="00443FF3">
            <w:pPr>
              <w:pStyle w:val="NoSpacing"/>
              <w:jc w:val="left"/>
              <w:rPr>
                <w:rFonts w:ascii="Calibri Light" w:hAnsi="Calibri Light"/>
                <w:color w:val="auto"/>
                <w:sz w:val="20"/>
                <w:szCs w:val="20"/>
              </w:rPr>
            </w:pPr>
          </w:p>
        </w:tc>
      </w:tr>
      <w:tr w:rsidR="006266BA" w:rsidRPr="0092597F" w14:paraId="153AAD51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C5AC6" w14:textId="77777777" w:rsidR="006266BA" w:rsidRPr="00472CAC" w:rsidRDefault="006266BA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0C46" w14:textId="77777777" w:rsidR="006266BA" w:rsidRPr="00472CAC" w:rsidRDefault="006266BA" w:rsidP="00443FF3">
            <w:pPr>
              <w:pStyle w:val="NoSpacing"/>
              <w:jc w:val="left"/>
              <w:rPr>
                <w:rFonts w:ascii="Calibri Light" w:hAnsi="Calibri Light"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>$</w:t>
            </w:r>
          </w:p>
        </w:tc>
      </w:tr>
      <w:tr w:rsidR="006266BA" w:rsidRPr="0092597F" w14:paraId="5B5A8351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7C0FD" w14:textId="77777777" w:rsidR="006266BA" w:rsidRPr="00472CAC" w:rsidRDefault="006266BA" w:rsidP="00412F28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651B" w14:textId="77777777" w:rsidR="006266BA" w:rsidRPr="00472CAC" w:rsidRDefault="006266BA" w:rsidP="00443FF3">
            <w:pPr>
              <w:pStyle w:val="NoSpacing"/>
              <w:jc w:val="left"/>
              <w:rPr>
                <w:rFonts w:ascii="Calibri Light" w:hAnsi="Calibri Light"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color w:val="auto"/>
                <w:sz w:val="20"/>
                <w:szCs w:val="20"/>
              </w:rPr>
              <w:t>$</w:t>
            </w:r>
          </w:p>
        </w:tc>
      </w:tr>
      <w:tr w:rsidR="002654BC" w:rsidRPr="0092597F" w14:paraId="318D092C" w14:textId="77777777" w:rsidTr="00C23092">
        <w:trPr>
          <w:trHeight w:val="327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C9158" w14:textId="77777777" w:rsidR="002654BC" w:rsidRPr="00472CAC" w:rsidRDefault="002654BC" w:rsidP="002654BC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>Total Funding Requested</w:t>
            </w:r>
          </w:p>
          <w:p w14:paraId="7210AB6A" w14:textId="77777777" w:rsidR="002654BC" w:rsidRPr="00472CAC" w:rsidRDefault="002654BC" w:rsidP="002654BC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0888" w14:textId="77777777" w:rsidR="002654BC" w:rsidRPr="00472CAC" w:rsidRDefault="002654BC" w:rsidP="002654BC">
            <w:pPr>
              <w:pStyle w:val="NoSpacing"/>
              <w:jc w:val="left"/>
              <w:rPr>
                <w:rFonts w:ascii="Calibri Light" w:hAnsi="Calibri Light"/>
                <w:b/>
                <w:color w:val="auto"/>
                <w:sz w:val="20"/>
                <w:szCs w:val="20"/>
              </w:rPr>
            </w:pPr>
            <w:r w:rsidRPr="00472CAC">
              <w:rPr>
                <w:rFonts w:ascii="Calibri Light" w:hAnsi="Calibri Light"/>
                <w:b/>
                <w:color w:val="auto"/>
                <w:sz w:val="20"/>
                <w:szCs w:val="20"/>
              </w:rPr>
              <w:t>$</w:t>
            </w:r>
          </w:p>
        </w:tc>
      </w:tr>
    </w:tbl>
    <w:p w14:paraId="0AA5A691" w14:textId="77777777" w:rsidR="002528C1" w:rsidRDefault="002528C1" w:rsidP="006038CB">
      <w:pPr>
        <w:rPr>
          <w:rFonts w:ascii="Calibri Light" w:hAnsi="Calibri Light"/>
          <w:sz w:val="20"/>
          <w:szCs w:val="20"/>
        </w:rPr>
      </w:pP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2126"/>
        <w:gridCol w:w="2603"/>
      </w:tblGrid>
      <w:tr w:rsidR="004A5C8B" w:rsidRPr="007C579F" w14:paraId="4A77A9B8" w14:textId="77777777" w:rsidTr="004A5C8B">
        <w:tc>
          <w:tcPr>
            <w:tcW w:w="9402" w:type="dxa"/>
            <w:gridSpan w:val="3"/>
            <w:shd w:val="clear" w:color="auto" w:fill="auto"/>
          </w:tcPr>
          <w:p w14:paraId="0FF3CA64" w14:textId="77777777" w:rsidR="004A5C8B" w:rsidRDefault="004A5C8B" w:rsidP="000B4490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0B4490">
              <w:rPr>
                <w:rFonts w:ascii="Calibri Light" w:hAnsi="Calibri Light"/>
                <w:b/>
                <w:sz w:val="20"/>
                <w:szCs w:val="20"/>
              </w:rPr>
              <w:t xml:space="preserve">Given the number of applications NSNZ receive and the limited funding we have to distribute, we may not be able to fully fund the total amount applied for. </w:t>
            </w:r>
          </w:p>
          <w:p w14:paraId="16A81D45" w14:textId="77777777" w:rsidR="004A5C8B" w:rsidRPr="000B4490" w:rsidRDefault="004A5C8B" w:rsidP="000B4490">
            <w:pPr>
              <w:pStyle w:val="NoSpacing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0B4490">
              <w:rPr>
                <w:rFonts w:ascii="Calibri Light" w:hAnsi="Calibri Light"/>
                <w:sz w:val="20"/>
                <w:szCs w:val="20"/>
              </w:rPr>
              <w:t xml:space="preserve">Are you requesting funding from other organisations?  </w:t>
            </w:r>
          </w:p>
        </w:tc>
      </w:tr>
      <w:tr w:rsidR="004A5C8B" w:rsidRPr="007C579F" w14:paraId="62C473A5" w14:textId="77777777" w:rsidTr="004A5C8B">
        <w:tc>
          <w:tcPr>
            <w:tcW w:w="9402" w:type="dxa"/>
            <w:gridSpan w:val="3"/>
            <w:shd w:val="clear" w:color="auto" w:fill="auto"/>
          </w:tcPr>
          <w:p w14:paraId="6BB6E6E3" w14:textId="77777777" w:rsidR="004A5C8B" w:rsidRPr="000B4490" w:rsidRDefault="004A5C8B" w:rsidP="00BD2325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0B4490">
              <w:rPr>
                <w:rFonts w:ascii="Calibri Light" w:hAnsi="Calibri Light"/>
                <w:sz w:val="20"/>
                <w:szCs w:val="20"/>
              </w:rPr>
              <w:t>YES</w:t>
            </w:r>
          </w:p>
        </w:tc>
      </w:tr>
      <w:tr w:rsidR="004A5C8B" w:rsidRPr="007C579F" w14:paraId="712C9545" w14:textId="77777777" w:rsidTr="004A5C8B">
        <w:tc>
          <w:tcPr>
            <w:tcW w:w="9402" w:type="dxa"/>
            <w:gridSpan w:val="3"/>
            <w:shd w:val="clear" w:color="auto" w:fill="auto"/>
          </w:tcPr>
          <w:p w14:paraId="25957169" w14:textId="77777777" w:rsidR="004A5C8B" w:rsidRPr="000B4490" w:rsidRDefault="004A5C8B" w:rsidP="00BD2325">
            <w:pPr>
              <w:pStyle w:val="NoSpacing"/>
              <w:jc w:val="left"/>
              <w:rPr>
                <w:rFonts w:ascii="Calibri Light" w:hAnsi="Calibri Light"/>
                <w:sz w:val="20"/>
                <w:szCs w:val="20"/>
              </w:rPr>
            </w:pPr>
            <w:r w:rsidRPr="000B4490">
              <w:rPr>
                <w:rFonts w:ascii="Calibri Light" w:hAnsi="Calibri Light"/>
                <w:sz w:val="20"/>
                <w:szCs w:val="20"/>
              </w:rPr>
              <w:t>NO</w:t>
            </w:r>
          </w:p>
        </w:tc>
      </w:tr>
      <w:tr w:rsidR="004A5C8B" w:rsidRPr="007C579F" w14:paraId="57E2DED1" w14:textId="77777777" w:rsidTr="004A5C8B">
        <w:tc>
          <w:tcPr>
            <w:tcW w:w="9402" w:type="dxa"/>
            <w:gridSpan w:val="3"/>
            <w:shd w:val="clear" w:color="auto" w:fill="auto"/>
          </w:tcPr>
          <w:p w14:paraId="566766E2" w14:textId="77777777" w:rsidR="004A5C8B" w:rsidRPr="00C027C2" w:rsidRDefault="004A5C8B" w:rsidP="00BD2325">
            <w:pPr>
              <w:pStyle w:val="NoSpacing"/>
              <w:jc w:val="left"/>
              <w:rPr>
                <w:rFonts w:ascii="Calibri Light" w:hAnsi="Calibri Light"/>
                <w:i/>
                <w:sz w:val="20"/>
                <w:szCs w:val="20"/>
              </w:rPr>
            </w:pPr>
            <w:r w:rsidRPr="00C027C2">
              <w:rPr>
                <w:rFonts w:ascii="Calibri Light" w:hAnsi="Calibri Light"/>
                <w:i/>
                <w:sz w:val="20"/>
                <w:szCs w:val="20"/>
              </w:rPr>
              <w:t xml:space="preserve">If you answered </w:t>
            </w:r>
            <w:r w:rsidRPr="00C027C2">
              <w:rPr>
                <w:rFonts w:ascii="Calibri Light" w:hAnsi="Calibri Light"/>
                <w:b/>
                <w:i/>
                <w:sz w:val="20"/>
                <w:szCs w:val="20"/>
              </w:rPr>
              <w:t>YES</w:t>
            </w:r>
            <w:r w:rsidRPr="00C027C2">
              <w:rPr>
                <w:rFonts w:ascii="Calibri Light" w:hAnsi="Calibri Light"/>
                <w:i/>
                <w:sz w:val="20"/>
                <w:szCs w:val="20"/>
              </w:rPr>
              <w:t>, please list below.</w:t>
            </w:r>
          </w:p>
        </w:tc>
      </w:tr>
      <w:tr w:rsidR="004F1CD1" w:rsidRPr="00CF189F" w14:paraId="05532DF6" w14:textId="77777777" w:rsidTr="00BD232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AD54A" w14:textId="77777777" w:rsidR="004F1CD1" w:rsidRPr="000B4490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0B4490">
              <w:rPr>
                <w:rFonts w:ascii="Calibri Light" w:hAnsi="Calibri Light"/>
                <w:b/>
                <w:sz w:val="20"/>
                <w:szCs w:val="20"/>
              </w:rPr>
              <w:t>Organisation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537CC" w14:textId="77777777" w:rsidR="004F1CD1" w:rsidRPr="000B4490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0B4490">
              <w:rPr>
                <w:rFonts w:ascii="Calibri Light" w:hAnsi="Calibri Light"/>
                <w:b/>
                <w:sz w:val="20"/>
                <w:szCs w:val="20"/>
              </w:rPr>
              <w:t xml:space="preserve">Amount Requested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649F" w14:textId="77777777" w:rsidR="004F1CD1" w:rsidRPr="000B4490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0B4490">
              <w:rPr>
                <w:rFonts w:ascii="Calibri Light" w:hAnsi="Calibri Light"/>
                <w:b/>
                <w:sz w:val="20"/>
                <w:szCs w:val="20"/>
              </w:rPr>
              <w:t>Expected Confirmation Date</w:t>
            </w:r>
          </w:p>
        </w:tc>
      </w:tr>
      <w:tr w:rsidR="004F1CD1" w:rsidRPr="0092597F" w14:paraId="263BEE14" w14:textId="77777777" w:rsidTr="00BD232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6F621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3FEF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A7589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4F1CD1" w:rsidRPr="0092597F" w14:paraId="1B89F9C4" w14:textId="77777777" w:rsidTr="00BD232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92F8F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266EE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3741B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4F1CD1" w:rsidRPr="0092597F" w14:paraId="40759EFF" w14:textId="77777777" w:rsidTr="00BD232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F9265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FFD63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8B0DB" w14:textId="77777777" w:rsidR="004F1CD1" w:rsidRPr="0092597F" w:rsidRDefault="004F1CD1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0B4490" w:rsidRPr="0092597F" w14:paraId="7FC9788D" w14:textId="77777777" w:rsidTr="00BD232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16384" w14:textId="77777777" w:rsidR="000B4490" w:rsidRPr="0092597F" w:rsidRDefault="000B4490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3B8B6" w14:textId="77777777" w:rsidR="000B4490" w:rsidRPr="0092597F" w:rsidRDefault="000B4490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1FE66" w14:textId="77777777" w:rsidR="000B4490" w:rsidRPr="0092597F" w:rsidRDefault="000B4490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0B4490" w:rsidRPr="0092597F" w14:paraId="5BB03289" w14:textId="77777777" w:rsidTr="00BD232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2AFD5" w14:textId="77777777" w:rsidR="000B4490" w:rsidRPr="0092597F" w:rsidRDefault="000B4490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6CE6" w14:textId="77777777" w:rsidR="000B4490" w:rsidRPr="0092597F" w:rsidRDefault="000B4490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E8A66" w14:textId="77777777" w:rsidR="000B4490" w:rsidRPr="0092597F" w:rsidRDefault="000B4490" w:rsidP="00BD2325">
            <w:pPr>
              <w:pStyle w:val="NoSpacing"/>
              <w:spacing w:before="60" w:after="6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118F968D" w14:textId="77777777" w:rsidR="002A7E22" w:rsidRDefault="002A7E22" w:rsidP="006038CB">
      <w:pPr>
        <w:rPr>
          <w:rFonts w:ascii="Calibri Light" w:hAnsi="Calibri Light"/>
          <w:sz w:val="20"/>
          <w:szCs w:val="20"/>
        </w:rPr>
      </w:pPr>
    </w:p>
    <w:p w14:paraId="4C8F5E76" w14:textId="77777777" w:rsidR="000B4490" w:rsidRDefault="000B4490" w:rsidP="006038CB">
      <w:pPr>
        <w:rPr>
          <w:rFonts w:ascii="Calibri Light" w:hAnsi="Calibri Light" w:cs="Calibri"/>
          <w:sz w:val="20"/>
          <w:szCs w:val="20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0620CC" w14:paraId="60EBE0EE" w14:textId="77777777" w:rsidTr="00C23092">
        <w:tc>
          <w:tcPr>
            <w:tcW w:w="9493" w:type="dxa"/>
            <w:shd w:val="clear" w:color="auto" w:fill="E7E6E6" w:themeFill="background2"/>
          </w:tcPr>
          <w:p w14:paraId="3327BA65" w14:textId="77777777" w:rsidR="00FC137D" w:rsidRPr="00C23092" w:rsidRDefault="00B11644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sz w:val="20"/>
                <w:szCs w:val="20"/>
              </w:rPr>
              <w:t>PART F</w:t>
            </w:r>
            <w:r w:rsidR="000E04D3">
              <w:rPr>
                <w:rFonts w:ascii="Calibri Light" w:hAnsi="Calibri Light" w:cs="Calibri"/>
                <w:b/>
                <w:sz w:val="20"/>
                <w:szCs w:val="20"/>
              </w:rPr>
              <w:t>IVE</w:t>
            </w:r>
            <w:r>
              <w:rPr>
                <w:rFonts w:ascii="Calibri Light" w:hAnsi="Calibri Light" w:cs="Calibri"/>
                <w:b/>
                <w:sz w:val="20"/>
                <w:szCs w:val="20"/>
              </w:rPr>
              <w:t xml:space="preserve">: </w:t>
            </w:r>
            <w:r w:rsidR="00FC137D" w:rsidRPr="00C23092">
              <w:rPr>
                <w:rFonts w:ascii="Calibri Light" w:hAnsi="Calibri Light" w:cs="Calibri"/>
                <w:b/>
                <w:sz w:val="20"/>
                <w:szCs w:val="20"/>
              </w:rPr>
              <w:t>SUPPORTING DOCUMENTS</w:t>
            </w:r>
          </w:p>
          <w:p w14:paraId="16269341" w14:textId="77777777" w:rsidR="000620CC" w:rsidRPr="001018B7" w:rsidRDefault="00FC137D" w:rsidP="00BA3CA4">
            <w:pPr>
              <w:spacing w:before="40" w:after="40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Ple</w:t>
            </w:r>
            <w:r w:rsidRPr="002A7E22">
              <w:rPr>
                <w:rFonts w:ascii="Calibri Light" w:hAnsi="Calibri Light" w:cs="Calibri"/>
                <w:i/>
                <w:sz w:val="20"/>
                <w:szCs w:val="20"/>
              </w:rPr>
              <w:t>ase tick which of the following documents you have supplied to support your application.</w:t>
            </w: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8"/>
        <w:gridCol w:w="709"/>
      </w:tblGrid>
      <w:tr w:rsidR="000620CC" w:rsidRPr="0092597F" w14:paraId="6028BD42" w14:textId="77777777" w:rsidTr="0054480E">
        <w:tc>
          <w:tcPr>
            <w:tcW w:w="6516" w:type="dxa"/>
            <w:shd w:val="clear" w:color="auto" w:fill="auto"/>
          </w:tcPr>
          <w:p w14:paraId="5420ECC4" w14:textId="77777777" w:rsidR="004B6BE4" w:rsidRDefault="004B6BE4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sz w:val="20"/>
                <w:szCs w:val="20"/>
              </w:rPr>
              <w:t xml:space="preserve">A copy of your organisations Annual Accounts </w:t>
            </w:r>
          </w:p>
          <w:p w14:paraId="0E280109" w14:textId="77777777" w:rsidR="000620CC" w:rsidRPr="001018B7" w:rsidRDefault="004B6BE4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  <w:r w:rsidRPr="004B6BE4">
              <w:rPr>
                <w:rFonts w:ascii="Calibri Light" w:hAnsi="Calibri Light" w:cs="Calibri"/>
                <w:sz w:val="20"/>
                <w:szCs w:val="20"/>
              </w:rPr>
              <w:t xml:space="preserve">(preferably audited or reviewed) </w:t>
            </w:r>
            <w:r w:rsidR="000620CC" w:rsidRPr="004B6BE4">
              <w:rPr>
                <w:rFonts w:ascii="Calibri Light" w:hAnsi="Calibri Light" w:cs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2FBC63FA" w14:textId="77777777" w:rsidR="000620CC" w:rsidRPr="0092597F" w:rsidRDefault="000620CC" w:rsidP="00BA3CA4">
            <w:pPr>
              <w:spacing w:before="40" w:after="40"/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sz w:val="20"/>
                <w:szCs w:val="20"/>
              </w:rPr>
              <w:t>{required}</w:t>
            </w:r>
          </w:p>
        </w:tc>
        <w:tc>
          <w:tcPr>
            <w:tcW w:w="709" w:type="dxa"/>
            <w:shd w:val="clear" w:color="auto" w:fill="auto"/>
          </w:tcPr>
          <w:p w14:paraId="69544004" w14:textId="77777777" w:rsidR="000620CC" w:rsidRPr="0096601E" w:rsidRDefault="000620CC" w:rsidP="00BA3CA4">
            <w:pPr>
              <w:spacing w:before="40" w:after="40"/>
              <w:rPr>
                <w:rFonts w:ascii="Calibri Light" w:hAnsi="Calibri Light" w:cs="Calibri"/>
                <w:sz w:val="20"/>
                <w:szCs w:val="20"/>
              </w:rPr>
            </w:pPr>
          </w:p>
        </w:tc>
      </w:tr>
      <w:tr w:rsidR="000620CC" w:rsidRPr="0092597F" w14:paraId="0A21C002" w14:textId="77777777" w:rsidTr="0054480E">
        <w:tc>
          <w:tcPr>
            <w:tcW w:w="6516" w:type="dxa"/>
            <w:shd w:val="clear" w:color="auto" w:fill="auto"/>
          </w:tcPr>
          <w:p w14:paraId="15F164B8" w14:textId="77777777" w:rsidR="00687D90" w:rsidRPr="001018B7" w:rsidRDefault="00472CAC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sz w:val="20"/>
                <w:szCs w:val="20"/>
              </w:rPr>
              <w:t xml:space="preserve">A copy of your organisations annual budget </w:t>
            </w:r>
          </w:p>
        </w:tc>
        <w:tc>
          <w:tcPr>
            <w:tcW w:w="2268" w:type="dxa"/>
            <w:shd w:val="clear" w:color="auto" w:fill="auto"/>
          </w:tcPr>
          <w:p w14:paraId="68B1B537" w14:textId="77777777" w:rsidR="000620CC" w:rsidRPr="0092597F" w:rsidRDefault="000620CC" w:rsidP="00BA3CA4">
            <w:pPr>
              <w:spacing w:before="40" w:after="4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sz w:val="20"/>
                <w:szCs w:val="20"/>
              </w:rPr>
              <w:t>{required}</w:t>
            </w:r>
          </w:p>
        </w:tc>
        <w:tc>
          <w:tcPr>
            <w:tcW w:w="709" w:type="dxa"/>
            <w:shd w:val="clear" w:color="auto" w:fill="auto"/>
          </w:tcPr>
          <w:p w14:paraId="0481FF09" w14:textId="77777777" w:rsidR="000620CC" w:rsidRPr="0092597F" w:rsidRDefault="000620CC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</w:p>
        </w:tc>
      </w:tr>
      <w:tr w:rsidR="004A5C8B" w:rsidRPr="0092597F" w14:paraId="514131C7" w14:textId="77777777" w:rsidTr="0054480E">
        <w:tc>
          <w:tcPr>
            <w:tcW w:w="6516" w:type="dxa"/>
            <w:shd w:val="clear" w:color="auto" w:fill="auto"/>
          </w:tcPr>
          <w:p w14:paraId="4BCFC7FF" w14:textId="77777777" w:rsidR="004A5C8B" w:rsidRPr="004A5C8B" w:rsidRDefault="004A5C8B" w:rsidP="00BA3CA4">
            <w:pPr>
              <w:spacing w:before="40" w:after="40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sz w:val="20"/>
                <w:szCs w:val="20"/>
              </w:rPr>
              <w:t>Proof of bank account</w:t>
            </w:r>
            <w:r>
              <w:rPr>
                <w:rFonts w:ascii="Calibri Light" w:hAnsi="Calibri Light" w:cs="Calibri"/>
                <w:b/>
                <w:sz w:val="20"/>
                <w:szCs w:val="20"/>
              </w:rPr>
              <w:br/>
            </w:r>
            <w:r>
              <w:rPr>
                <w:rFonts w:ascii="Calibri Light" w:hAnsi="Calibri Light" w:cs="Calibri"/>
                <w:sz w:val="20"/>
                <w:szCs w:val="20"/>
              </w:rPr>
              <w:t xml:space="preserve">copy of either a deposit slip or bank statement </w:t>
            </w:r>
          </w:p>
        </w:tc>
        <w:tc>
          <w:tcPr>
            <w:tcW w:w="2268" w:type="dxa"/>
            <w:shd w:val="clear" w:color="auto" w:fill="auto"/>
          </w:tcPr>
          <w:p w14:paraId="7D384F1C" w14:textId="77777777" w:rsidR="004A5C8B" w:rsidRPr="0092597F" w:rsidRDefault="004A5C8B" w:rsidP="00BA3CA4">
            <w:pPr>
              <w:spacing w:before="40" w:after="40"/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sz w:val="20"/>
                <w:szCs w:val="20"/>
              </w:rPr>
              <w:t>{required}</w:t>
            </w:r>
          </w:p>
        </w:tc>
        <w:tc>
          <w:tcPr>
            <w:tcW w:w="709" w:type="dxa"/>
            <w:shd w:val="clear" w:color="auto" w:fill="auto"/>
          </w:tcPr>
          <w:p w14:paraId="743FDE54" w14:textId="77777777" w:rsidR="004A5C8B" w:rsidRPr="0092597F" w:rsidRDefault="004A5C8B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</w:p>
        </w:tc>
      </w:tr>
      <w:tr w:rsidR="000620CC" w:rsidRPr="0092597F" w14:paraId="2496653F" w14:textId="77777777" w:rsidTr="0054480E">
        <w:tc>
          <w:tcPr>
            <w:tcW w:w="6516" w:type="dxa"/>
            <w:shd w:val="clear" w:color="auto" w:fill="auto"/>
          </w:tcPr>
          <w:p w14:paraId="4D1F8379" w14:textId="77777777" w:rsidR="000620CC" w:rsidRPr="0092597F" w:rsidRDefault="000620CC" w:rsidP="00BA3CA4">
            <w:pPr>
              <w:spacing w:before="40" w:after="40"/>
              <w:rPr>
                <w:rFonts w:ascii="Calibri Light" w:hAnsi="Calibri Light" w:cs="Calibri"/>
                <w:sz w:val="20"/>
                <w:szCs w:val="20"/>
              </w:rPr>
            </w:pPr>
            <w:r w:rsidRPr="001018B7">
              <w:rPr>
                <w:rFonts w:ascii="Calibri Light" w:hAnsi="Calibri Light" w:cs="Calibri"/>
                <w:b/>
                <w:sz w:val="20"/>
                <w:szCs w:val="20"/>
              </w:rPr>
              <w:t>Letters of Support</w:t>
            </w:r>
            <w:r w:rsidRPr="001018B7">
              <w:rPr>
                <w:rFonts w:ascii="Calibri Light" w:hAnsi="Calibri Light"/>
                <w:i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i/>
                <w:sz w:val="20"/>
                <w:szCs w:val="20"/>
              </w:rPr>
              <w:br/>
              <w:t>I</w:t>
            </w:r>
            <w:r w:rsidRPr="001018B7">
              <w:rPr>
                <w:rFonts w:ascii="Calibri Light" w:hAnsi="Calibri Light"/>
                <w:i/>
                <w:sz w:val="20"/>
                <w:szCs w:val="20"/>
              </w:rPr>
              <w:t xml:space="preserve">f you are a startup group </w:t>
            </w:r>
            <w:r>
              <w:rPr>
                <w:rFonts w:ascii="Calibri Light" w:hAnsi="Calibri Light"/>
                <w:i/>
                <w:sz w:val="20"/>
                <w:szCs w:val="20"/>
              </w:rPr>
              <w:t>please include a letter of support for your organisation</w:t>
            </w:r>
          </w:p>
        </w:tc>
        <w:tc>
          <w:tcPr>
            <w:tcW w:w="2268" w:type="dxa"/>
            <w:shd w:val="clear" w:color="auto" w:fill="auto"/>
          </w:tcPr>
          <w:p w14:paraId="4D038D2D" w14:textId="77777777" w:rsidR="000620CC" w:rsidRPr="0092597F" w:rsidRDefault="0054480E" w:rsidP="00BA3CA4">
            <w:pPr>
              <w:spacing w:before="40" w:after="4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sz w:val="20"/>
                <w:szCs w:val="20"/>
              </w:rPr>
              <w:t>{</w:t>
            </w:r>
            <w:r w:rsidR="000620CC">
              <w:rPr>
                <w:rFonts w:ascii="Calibri Light" w:hAnsi="Calibri Light" w:cs="Calibri"/>
                <w:sz w:val="20"/>
                <w:szCs w:val="20"/>
              </w:rPr>
              <w:t>optional unless you are a startup group</w:t>
            </w:r>
            <w:r w:rsidRPr="0092597F">
              <w:rPr>
                <w:rFonts w:ascii="Calibri Light" w:hAnsi="Calibri Light" w:cs="Calibri"/>
                <w:sz w:val="20"/>
                <w:szCs w:val="20"/>
              </w:rPr>
              <w:t>}</w:t>
            </w:r>
            <w:r w:rsidR="000620CC">
              <w:rPr>
                <w:rFonts w:ascii="Calibri Light" w:hAnsi="Calibri Light" w:cs="Calibri"/>
                <w:sz w:val="20"/>
                <w:szCs w:val="20"/>
              </w:rPr>
              <w:br/>
            </w:r>
          </w:p>
        </w:tc>
        <w:tc>
          <w:tcPr>
            <w:tcW w:w="709" w:type="dxa"/>
            <w:shd w:val="clear" w:color="auto" w:fill="auto"/>
          </w:tcPr>
          <w:p w14:paraId="1C4BD77C" w14:textId="77777777" w:rsidR="000620CC" w:rsidRDefault="000620CC" w:rsidP="00BA3CA4"/>
        </w:tc>
      </w:tr>
      <w:tr w:rsidR="000620CC" w:rsidRPr="0092597F" w14:paraId="5D59D295" w14:textId="77777777" w:rsidTr="0054480E">
        <w:tc>
          <w:tcPr>
            <w:tcW w:w="6516" w:type="dxa"/>
            <w:shd w:val="clear" w:color="auto" w:fill="auto"/>
          </w:tcPr>
          <w:p w14:paraId="38B6FA61" w14:textId="77777777" w:rsidR="000620CC" w:rsidRDefault="000620CC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sz w:val="20"/>
                <w:szCs w:val="20"/>
              </w:rPr>
              <w:t>Annual Report</w:t>
            </w:r>
          </w:p>
        </w:tc>
        <w:tc>
          <w:tcPr>
            <w:tcW w:w="2268" w:type="dxa"/>
            <w:shd w:val="clear" w:color="auto" w:fill="auto"/>
          </w:tcPr>
          <w:p w14:paraId="5EB02292" w14:textId="77777777" w:rsidR="000620CC" w:rsidRPr="0092597F" w:rsidRDefault="000620CC" w:rsidP="00BA3CA4">
            <w:pPr>
              <w:spacing w:before="40" w:after="40"/>
              <w:jc w:val="center"/>
              <w:rPr>
                <w:rFonts w:ascii="Calibri Light" w:hAnsi="Calibri Light" w:cs="Calibri"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sz w:val="20"/>
                <w:szCs w:val="20"/>
              </w:rPr>
              <w:t>{optional}</w:t>
            </w:r>
          </w:p>
        </w:tc>
        <w:tc>
          <w:tcPr>
            <w:tcW w:w="709" w:type="dxa"/>
            <w:shd w:val="clear" w:color="auto" w:fill="auto"/>
          </w:tcPr>
          <w:p w14:paraId="262B11E2" w14:textId="77777777" w:rsidR="000620CC" w:rsidRDefault="000620CC" w:rsidP="00BA3CA4"/>
        </w:tc>
      </w:tr>
      <w:tr w:rsidR="000620CC" w:rsidRPr="0092597F" w14:paraId="50A8BBE9" w14:textId="77777777" w:rsidTr="0054480E">
        <w:tc>
          <w:tcPr>
            <w:tcW w:w="6516" w:type="dxa"/>
            <w:shd w:val="clear" w:color="auto" w:fill="auto"/>
          </w:tcPr>
          <w:p w14:paraId="59F082E8" w14:textId="77777777" w:rsidR="000620CC" w:rsidRDefault="000620CC" w:rsidP="00BA3CA4">
            <w:pPr>
              <w:spacing w:before="40" w:after="40"/>
              <w:rPr>
                <w:rFonts w:ascii="Calibri Light" w:hAnsi="Calibri Light" w:cs="Calibri"/>
                <w:i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b/>
                <w:sz w:val="20"/>
                <w:szCs w:val="20"/>
              </w:rPr>
              <w:t>Other</w:t>
            </w:r>
            <w:r w:rsidR="00F301D0">
              <w:rPr>
                <w:rFonts w:ascii="Calibri Light" w:hAnsi="Calibri Light" w:cs="Calibri"/>
                <w:b/>
                <w:sz w:val="20"/>
                <w:szCs w:val="20"/>
              </w:rPr>
              <w:t xml:space="preserve"> Supporting documentation</w:t>
            </w:r>
            <w:r w:rsidRPr="0092597F">
              <w:rPr>
                <w:rFonts w:ascii="Calibri Light" w:hAnsi="Calibri Light" w:cs="Calibri"/>
                <w:b/>
                <w:sz w:val="20"/>
                <w:szCs w:val="20"/>
              </w:rPr>
              <w:t xml:space="preserve">: </w:t>
            </w:r>
            <w:r w:rsidRPr="0092597F">
              <w:rPr>
                <w:rFonts w:ascii="Calibri Light" w:hAnsi="Calibri Light" w:cs="Calibri"/>
                <w:i/>
                <w:sz w:val="20"/>
                <w:szCs w:val="20"/>
              </w:rPr>
              <w:t>please specify</w:t>
            </w:r>
          </w:p>
          <w:p w14:paraId="7ADAE3E1" w14:textId="77777777" w:rsidR="0054480E" w:rsidRPr="0092597F" w:rsidRDefault="0054480E" w:rsidP="00BA3CA4">
            <w:pPr>
              <w:spacing w:before="40" w:after="40"/>
              <w:rPr>
                <w:rFonts w:ascii="Calibri Light" w:hAnsi="Calibri Light" w:cs="Calibri"/>
                <w:sz w:val="20"/>
                <w:szCs w:val="20"/>
              </w:rPr>
            </w:pPr>
            <w:r>
              <w:rPr>
                <w:rFonts w:ascii="Calibri Light" w:hAnsi="Calibri Light" w:cs="Calibri"/>
                <w:i/>
                <w:sz w:val="20"/>
                <w:szCs w:val="20"/>
              </w:rPr>
              <w:t>Add any other</w:t>
            </w:r>
            <w:r w:rsidRPr="001018B7">
              <w:rPr>
                <w:rFonts w:ascii="Calibri Light" w:hAnsi="Calibri Light" w:cs="Calibri"/>
                <w:i/>
                <w:sz w:val="20"/>
                <w:szCs w:val="20"/>
              </w:rPr>
              <w:t xml:space="preserve"> information</w:t>
            </w:r>
            <w:r>
              <w:rPr>
                <w:rFonts w:ascii="Calibri Light" w:hAnsi="Calibri Light" w:cs="Calibri"/>
                <w:i/>
                <w:sz w:val="20"/>
                <w:szCs w:val="20"/>
              </w:rPr>
              <w:t xml:space="preserve"> that will assist us to assess your application</w:t>
            </w:r>
            <w:r w:rsidR="0077161B">
              <w:rPr>
                <w:rFonts w:ascii="Calibri Light" w:hAnsi="Calibri Light" w:cs="Calibri"/>
                <w:i/>
                <w:sz w:val="20"/>
                <w:szCs w:val="20"/>
              </w:rPr>
              <w:t xml:space="preserve"> for example a project plan </w:t>
            </w:r>
          </w:p>
        </w:tc>
        <w:tc>
          <w:tcPr>
            <w:tcW w:w="2268" w:type="dxa"/>
            <w:shd w:val="clear" w:color="auto" w:fill="auto"/>
          </w:tcPr>
          <w:p w14:paraId="3A653AA1" w14:textId="77777777" w:rsidR="000620CC" w:rsidRPr="0092597F" w:rsidRDefault="000620CC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14:paraId="5887111F" w14:textId="77777777" w:rsidR="000620CC" w:rsidRPr="0092597F" w:rsidRDefault="000620CC" w:rsidP="00BA3CA4">
            <w:pPr>
              <w:spacing w:before="40" w:after="40"/>
              <w:rPr>
                <w:rFonts w:ascii="Calibri Light" w:hAnsi="Calibri Light" w:cs="Calibri"/>
                <w:b/>
                <w:sz w:val="20"/>
                <w:szCs w:val="20"/>
              </w:rPr>
            </w:pPr>
          </w:p>
        </w:tc>
      </w:tr>
    </w:tbl>
    <w:p w14:paraId="743DB7D4" w14:textId="77777777" w:rsidR="001018B7" w:rsidRDefault="001018B7" w:rsidP="006038CB">
      <w:pPr>
        <w:rPr>
          <w:rFonts w:ascii="Calibri Light" w:hAnsi="Calibri Light" w:cs="Calibri"/>
          <w:sz w:val="20"/>
          <w:szCs w:val="20"/>
        </w:rPr>
      </w:pPr>
    </w:p>
    <w:p w14:paraId="7EC22637" w14:textId="77777777" w:rsidR="005D583B" w:rsidRDefault="005D583B" w:rsidP="006038CB">
      <w:pPr>
        <w:rPr>
          <w:rFonts w:ascii="Calibri Light" w:hAnsi="Calibri Light" w:cs="Calibri"/>
          <w:b/>
          <w:sz w:val="20"/>
          <w:szCs w:val="20"/>
        </w:rPr>
      </w:pPr>
    </w:p>
    <w:p w14:paraId="794102E3" w14:textId="77777777" w:rsidR="00E76F4E" w:rsidRPr="0092597F" w:rsidRDefault="00E76F4E" w:rsidP="006038CB">
      <w:pPr>
        <w:rPr>
          <w:rFonts w:ascii="Calibri Light" w:hAnsi="Calibri Light" w:cs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2"/>
      </w:tblGrid>
      <w:tr w:rsidR="006038CB" w:rsidRPr="0092597F" w14:paraId="27DE6648" w14:textId="77777777" w:rsidTr="00C23092">
        <w:tc>
          <w:tcPr>
            <w:tcW w:w="9628" w:type="dxa"/>
            <w:tcBorders>
              <w:bottom w:val="nil"/>
            </w:tcBorders>
            <w:shd w:val="clear" w:color="auto" w:fill="E7E6E6" w:themeFill="background2"/>
          </w:tcPr>
          <w:p w14:paraId="4E18C8DB" w14:textId="77777777" w:rsidR="006038CB" w:rsidRPr="005D583B" w:rsidRDefault="00B11644" w:rsidP="005D583B">
            <w:pPr>
              <w:spacing w:before="60" w:after="60"/>
              <w:rPr>
                <w:rFonts w:ascii="Calibri Light" w:hAnsi="Calibri Light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"/>
                <w:b/>
                <w:sz w:val="20"/>
                <w:szCs w:val="20"/>
              </w:rPr>
              <w:t xml:space="preserve">PART </w:t>
            </w:r>
            <w:r w:rsidR="000E04D3">
              <w:rPr>
                <w:rFonts w:ascii="Calibri Light" w:hAnsi="Calibri Light" w:cs="Calibri"/>
                <w:b/>
                <w:sz w:val="20"/>
                <w:szCs w:val="20"/>
              </w:rPr>
              <w:t>SIX</w:t>
            </w:r>
            <w:r>
              <w:rPr>
                <w:rFonts w:ascii="Calibri Light" w:hAnsi="Calibri Light" w:cs="Calibri"/>
                <w:b/>
                <w:sz w:val="20"/>
                <w:szCs w:val="20"/>
              </w:rPr>
              <w:t xml:space="preserve">: </w:t>
            </w:r>
            <w:r w:rsidR="006038CB" w:rsidRPr="005D583B">
              <w:rPr>
                <w:rFonts w:ascii="Calibri Light" w:hAnsi="Calibri Light" w:cs="Calibri"/>
                <w:b/>
                <w:sz w:val="20"/>
                <w:szCs w:val="20"/>
              </w:rPr>
              <w:t>AGREEMENT</w:t>
            </w:r>
          </w:p>
        </w:tc>
      </w:tr>
      <w:tr w:rsidR="006038CB" w:rsidRPr="0092597F" w14:paraId="78B73420" w14:textId="77777777" w:rsidTr="00412F28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6A124" w14:textId="77777777" w:rsidR="006038CB" w:rsidRPr="0092597F" w:rsidRDefault="006038CB" w:rsidP="00412F28">
            <w:pPr>
              <w:rPr>
                <w:rFonts w:ascii="Calibri Light" w:hAnsi="Calibri Light" w:cs="Calibri"/>
                <w:sz w:val="20"/>
                <w:szCs w:val="20"/>
              </w:rPr>
            </w:pPr>
          </w:p>
          <w:p w14:paraId="0B609269" w14:textId="77777777" w:rsidR="006038CB" w:rsidRPr="0092597F" w:rsidRDefault="006038CB" w:rsidP="00412F28">
            <w:pPr>
              <w:rPr>
                <w:rFonts w:ascii="Calibri Light" w:hAnsi="Calibri Light" w:cs="Calibri"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sz w:val="20"/>
                <w:szCs w:val="20"/>
              </w:rPr>
              <w:t xml:space="preserve">Applicant Declaration:  I </w:t>
            </w:r>
            <w:r w:rsidR="000956C8">
              <w:rPr>
                <w:rFonts w:ascii="Calibri Light" w:hAnsi="Calibri Light" w:cs="Calibri"/>
                <w:sz w:val="20"/>
                <w:szCs w:val="20"/>
              </w:rPr>
              <w:t>_____________________________</w:t>
            </w:r>
            <w:r w:rsidR="005F0A65">
              <w:rPr>
                <w:rFonts w:ascii="Calibri Light" w:hAnsi="Calibri Light" w:cs="Calibri"/>
                <w:sz w:val="20"/>
                <w:szCs w:val="20"/>
              </w:rPr>
              <w:t xml:space="preserve"> {</w:t>
            </w:r>
            <w:r w:rsidRPr="0092597F">
              <w:rPr>
                <w:rFonts w:ascii="Calibri Light" w:hAnsi="Calibri Light" w:cs="Calibri"/>
                <w:sz w:val="20"/>
                <w:szCs w:val="20"/>
              </w:rPr>
              <w:t>full name} declare that this application form has been comp</w:t>
            </w:r>
            <w:r w:rsidR="001B0B60" w:rsidRPr="0092597F">
              <w:rPr>
                <w:rFonts w:ascii="Calibri Light" w:hAnsi="Calibri Light" w:cs="Calibri"/>
                <w:sz w:val="20"/>
                <w:szCs w:val="20"/>
              </w:rPr>
              <w:t>leted accurately and I am authorised</w:t>
            </w:r>
            <w:r w:rsidRPr="0092597F">
              <w:rPr>
                <w:rFonts w:ascii="Calibri Light" w:hAnsi="Calibri Light" w:cs="Calibri"/>
                <w:sz w:val="20"/>
                <w:szCs w:val="20"/>
              </w:rPr>
              <w:t xml:space="preserve"> to lodge this application on behalf of the Organisation;</w:t>
            </w:r>
          </w:p>
          <w:p w14:paraId="12DD7FB1" w14:textId="77777777" w:rsidR="006038CB" w:rsidRPr="0092597F" w:rsidRDefault="006038CB" w:rsidP="00412F28">
            <w:pPr>
              <w:rPr>
                <w:rFonts w:ascii="Calibri Light" w:hAnsi="Calibri Light" w:cs="Calibri"/>
                <w:sz w:val="20"/>
                <w:szCs w:val="20"/>
              </w:rPr>
            </w:pPr>
          </w:p>
          <w:p w14:paraId="56786FF5" w14:textId="77777777" w:rsidR="006038CB" w:rsidRPr="0092597F" w:rsidRDefault="006038CB" w:rsidP="00412F28">
            <w:pPr>
              <w:rPr>
                <w:rFonts w:ascii="Calibri Light" w:hAnsi="Calibri Light" w:cs="Calibri"/>
                <w:sz w:val="20"/>
                <w:szCs w:val="20"/>
              </w:rPr>
            </w:pPr>
            <w:r w:rsidRPr="0092597F">
              <w:rPr>
                <w:rFonts w:ascii="Calibri Light" w:hAnsi="Calibri Light" w:cs="Calibri"/>
                <w:sz w:val="20"/>
                <w:szCs w:val="20"/>
              </w:rPr>
              <w:t>If this application is successful, this organisation will abide by the conditions of the funding</w:t>
            </w:r>
            <w:r w:rsidR="001018B7">
              <w:rPr>
                <w:rFonts w:ascii="Calibri Light" w:hAnsi="Calibri Light" w:cs="Calibri"/>
                <w:sz w:val="20"/>
                <w:szCs w:val="20"/>
              </w:rPr>
              <w:t xml:space="preserve"> which will include the requirement to complete an accountability report </w:t>
            </w:r>
          </w:p>
          <w:p w14:paraId="656BEEDB" w14:textId="77777777" w:rsidR="006038CB" w:rsidRPr="0092597F" w:rsidRDefault="006038CB" w:rsidP="00412F28">
            <w:pPr>
              <w:rPr>
                <w:rFonts w:ascii="Calibri Light" w:hAnsi="Calibri Light" w:cs="Calibri"/>
                <w:sz w:val="20"/>
                <w:szCs w:val="20"/>
              </w:rPr>
            </w:pPr>
          </w:p>
        </w:tc>
      </w:tr>
    </w:tbl>
    <w:p w14:paraId="2757B766" w14:textId="77777777" w:rsidR="006038CB" w:rsidRPr="0092597F" w:rsidRDefault="006038CB" w:rsidP="006038CB">
      <w:pPr>
        <w:rPr>
          <w:vanish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3422"/>
        <w:gridCol w:w="1333"/>
        <w:gridCol w:w="2891"/>
      </w:tblGrid>
      <w:tr w:rsidR="006038CB" w:rsidRPr="0092597F" w14:paraId="71A6A599" w14:textId="77777777" w:rsidTr="0096601E"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237CA0" w14:textId="77777777" w:rsidR="006038CB" w:rsidRPr="0096601E" w:rsidRDefault="006038CB" w:rsidP="00412F28">
            <w:pPr>
              <w:pStyle w:val="NoSpacing"/>
              <w:spacing w:before="100" w:after="10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 w:rsidRPr="0096601E">
              <w:rPr>
                <w:rFonts w:ascii="Calibri Light" w:hAnsi="Calibri Light"/>
                <w:b/>
                <w:sz w:val="20"/>
                <w:szCs w:val="20"/>
              </w:rPr>
              <w:t>Name: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B70E549" w14:textId="77777777" w:rsidR="006038CB" w:rsidRPr="0092597F" w:rsidRDefault="006038CB" w:rsidP="00412F28">
            <w:pPr>
              <w:pStyle w:val="NoSpacing"/>
              <w:spacing w:before="100" w:after="10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18EF5F" w14:textId="77777777" w:rsidR="006038CB" w:rsidRPr="0096601E" w:rsidRDefault="00FC137D" w:rsidP="00412F28">
            <w:pPr>
              <w:pStyle w:val="NoSpacing"/>
              <w:spacing w:before="100" w:after="10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>Date</w:t>
            </w:r>
            <w:r w:rsidR="006038CB" w:rsidRPr="0096601E">
              <w:rPr>
                <w:rFonts w:ascii="Calibri Light" w:hAnsi="Calibri Light"/>
                <w:b/>
                <w:sz w:val="20"/>
                <w:szCs w:val="20"/>
              </w:rPr>
              <w:t>:</w:t>
            </w:r>
          </w:p>
        </w:tc>
        <w:tc>
          <w:tcPr>
            <w:tcW w:w="2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8A3DEC9" w14:textId="77777777" w:rsidR="006038CB" w:rsidRPr="0092597F" w:rsidRDefault="006038CB" w:rsidP="00412F28">
            <w:pPr>
              <w:pStyle w:val="NoSpacing"/>
              <w:spacing w:before="100" w:after="10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FC137D" w:rsidRPr="0092597F" w14:paraId="22B26826" w14:textId="77777777" w:rsidTr="00056AE6">
        <w:tc>
          <w:tcPr>
            <w:tcW w:w="1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2BE3F5" w14:textId="77777777" w:rsidR="00FC137D" w:rsidRPr="0096601E" w:rsidRDefault="00FC137D" w:rsidP="00412F28">
            <w:pPr>
              <w:pStyle w:val="NoSpacing"/>
              <w:spacing w:before="100" w:after="100"/>
              <w:jc w:val="left"/>
              <w:rPr>
                <w:rFonts w:ascii="Calibri Light" w:hAnsi="Calibri Light"/>
                <w:b/>
                <w:sz w:val="20"/>
                <w:szCs w:val="20"/>
              </w:rPr>
            </w:pPr>
            <w:r>
              <w:rPr>
                <w:rFonts w:ascii="Calibri Light" w:hAnsi="Calibri Light"/>
                <w:b/>
                <w:sz w:val="20"/>
                <w:szCs w:val="20"/>
              </w:rPr>
              <w:t>Signature:</w:t>
            </w:r>
          </w:p>
        </w:tc>
        <w:tc>
          <w:tcPr>
            <w:tcW w:w="76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BD4EDC5" w14:textId="77777777" w:rsidR="00FC137D" w:rsidRPr="0092597F" w:rsidRDefault="00FC137D" w:rsidP="00412F28">
            <w:pPr>
              <w:pStyle w:val="NoSpacing"/>
              <w:spacing w:before="100" w:after="100"/>
              <w:jc w:val="lef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31523B85" w14:textId="77777777" w:rsidR="00955EEA" w:rsidRDefault="00955EEA" w:rsidP="00D47F8D">
      <w:pPr>
        <w:rPr>
          <w:rFonts w:ascii="Calibri Light" w:hAnsi="Calibri Light" w:cs="Calibri"/>
          <w:b/>
          <w:color w:val="FF0000"/>
          <w:sz w:val="24"/>
          <w:szCs w:val="20"/>
        </w:rPr>
      </w:pPr>
    </w:p>
    <w:p w14:paraId="3AC21C42" w14:textId="77777777" w:rsidR="00E76F4E" w:rsidRDefault="00E76F4E" w:rsidP="00D47F8D">
      <w:pPr>
        <w:rPr>
          <w:rFonts w:ascii="Calibri Light" w:hAnsi="Calibri Light" w:cs="Calibri"/>
          <w:b/>
          <w:color w:val="FF0000"/>
          <w:sz w:val="24"/>
          <w:szCs w:val="20"/>
        </w:rPr>
      </w:pPr>
    </w:p>
    <w:p w14:paraId="43C2D9A2" w14:textId="77777777" w:rsidR="00E76F4E" w:rsidRDefault="00E76F4E" w:rsidP="00D47F8D">
      <w:pPr>
        <w:rPr>
          <w:rFonts w:ascii="Calibri Light" w:hAnsi="Calibri Light" w:cs="Calibri"/>
          <w:b/>
          <w:color w:val="FF0000"/>
          <w:sz w:val="24"/>
          <w:szCs w:val="20"/>
        </w:rPr>
      </w:pPr>
    </w:p>
    <w:p w14:paraId="09D564D5" w14:textId="57114D85" w:rsidR="00C027C2" w:rsidRDefault="00C027C2" w:rsidP="004E67E5">
      <w:pPr>
        <w:rPr>
          <w:rFonts w:ascii="Calibri Light" w:hAnsi="Calibri Light" w:cs="Calibri"/>
          <w:b/>
          <w:color w:val="FF0000"/>
          <w:sz w:val="24"/>
          <w:szCs w:val="20"/>
        </w:rPr>
      </w:pPr>
    </w:p>
    <w:p w14:paraId="4DD7C14E" w14:textId="77777777" w:rsidR="004E67E5" w:rsidRDefault="004E67E5" w:rsidP="004E67E5">
      <w:pPr>
        <w:rPr>
          <w:rFonts w:ascii="Calibri Light" w:hAnsi="Calibri Light" w:cs="Calibri"/>
          <w:b/>
          <w:color w:val="FF0000"/>
          <w:sz w:val="24"/>
          <w:szCs w:val="20"/>
        </w:rPr>
      </w:pPr>
    </w:p>
    <w:p w14:paraId="5A89EE6F" w14:textId="77777777" w:rsidR="00E76F4E" w:rsidRDefault="00E76F4E" w:rsidP="00C027C2">
      <w:pPr>
        <w:jc w:val="center"/>
        <w:rPr>
          <w:rFonts w:ascii="Calibri Light" w:hAnsi="Calibri Light" w:cs="Calibri"/>
          <w:b/>
          <w:color w:val="FF0000"/>
          <w:sz w:val="24"/>
          <w:szCs w:val="20"/>
        </w:rPr>
      </w:pPr>
    </w:p>
    <w:p w14:paraId="788CF4DC" w14:textId="13A77348" w:rsidR="005D583B" w:rsidRDefault="00E54632" w:rsidP="00C027C2">
      <w:pPr>
        <w:jc w:val="center"/>
        <w:rPr>
          <w:sz w:val="20"/>
          <w:szCs w:val="20"/>
        </w:rPr>
      </w:pPr>
      <w:r w:rsidRPr="00E54632">
        <w:rPr>
          <w:rFonts w:ascii="Calibri Light" w:hAnsi="Calibri Light" w:cs="Calibri"/>
          <w:b/>
          <w:color w:val="FF0000"/>
          <w:sz w:val="24"/>
          <w:szCs w:val="20"/>
        </w:rPr>
        <w:lastRenderedPageBreak/>
        <w:t xml:space="preserve">Applications close on </w:t>
      </w:r>
      <w:r w:rsidR="00C659A5">
        <w:rPr>
          <w:rFonts w:ascii="Calibri Light" w:hAnsi="Calibri Light" w:cs="Calibri"/>
          <w:b/>
          <w:color w:val="FF0000"/>
          <w:sz w:val="24"/>
          <w:szCs w:val="20"/>
        </w:rPr>
        <w:t xml:space="preserve">Monday </w:t>
      </w:r>
      <w:r w:rsidR="001B4580">
        <w:rPr>
          <w:rFonts w:ascii="Calibri Light" w:hAnsi="Calibri Light" w:cs="Calibri"/>
          <w:b/>
          <w:color w:val="FF0000"/>
          <w:sz w:val="24"/>
          <w:szCs w:val="20"/>
        </w:rPr>
        <w:t>22</w:t>
      </w:r>
      <w:r w:rsidR="001B4580" w:rsidRPr="001B4580">
        <w:rPr>
          <w:rFonts w:ascii="Calibri Light" w:hAnsi="Calibri Light" w:cs="Calibri"/>
          <w:b/>
          <w:color w:val="FF0000"/>
          <w:sz w:val="24"/>
          <w:szCs w:val="20"/>
          <w:vertAlign w:val="superscript"/>
        </w:rPr>
        <w:t>nd</w:t>
      </w:r>
      <w:r w:rsidR="001B4580">
        <w:rPr>
          <w:rFonts w:ascii="Calibri Light" w:hAnsi="Calibri Light" w:cs="Calibri"/>
          <w:b/>
          <w:color w:val="FF0000"/>
          <w:sz w:val="24"/>
          <w:szCs w:val="20"/>
        </w:rPr>
        <w:t xml:space="preserve"> March 2021 a</w:t>
      </w:r>
      <w:r w:rsidR="00A5002C">
        <w:rPr>
          <w:rFonts w:ascii="Calibri Light" w:hAnsi="Calibri Light" w:cs="Calibri"/>
          <w:b/>
          <w:color w:val="FF0000"/>
          <w:sz w:val="24"/>
          <w:szCs w:val="20"/>
        </w:rPr>
        <w:t>t 5.00 pm</w:t>
      </w:r>
    </w:p>
    <w:p w14:paraId="529A8246" w14:textId="77777777" w:rsidR="00E20542" w:rsidRPr="0092597F" w:rsidRDefault="00E20542" w:rsidP="006038CB">
      <w:pPr>
        <w:rPr>
          <w:vanish/>
          <w:sz w:val="20"/>
          <w:szCs w:val="20"/>
        </w:rPr>
      </w:pPr>
    </w:p>
    <w:p w14:paraId="0C849611" w14:textId="77777777" w:rsidR="00E91CF4" w:rsidRPr="00146E3F" w:rsidRDefault="00E91CF4" w:rsidP="006038CB">
      <w:pPr>
        <w:rPr>
          <w:rFonts w:ascii="Calibri Light" w:hAnsi="Calibri Light" w:cs="Calibri"/>
          <w:sz w:val="20"/>
          <w:szCs w:val="20"/>
        </w:rPr>
      </w:pPr>
    </w:p>
    <w:p w14:paraId="557DCD76" w14:textId="77777777" w:rsidR="006038CB" w:rsidRPr="00E20542" w:rsidRDefault="005F1551" w:rsidP="00C23092">
      <w:pPr>
        <w:pBdr>
          <w:top w:val="single" w:sz="4" w:space="1" w:color="767171" w:themeColor="background2" w:themeShade="80"/>
          <w:left w:val="single" w:sz="4" w:space="4" w:color="767171" w:themeColor="background2" w:themeShade="80"/>
          <w:bottom w:val="single" w:sz="4" w:space="1" w:color="767171" w:themeColor="background2" w:themeShade="80"/>
          <w:right w:val="single" w:sz="4" w:space="4" w:color="767171" w:themeColor="background2" w:themeShade="80"/>
        </w:pBdr>
        <w:shd w:val="clear" w:color="auto" w:fill="E7E6E6" w:themeFill="background2"/>
        <w:rPr>
          <w:rFonts w:ascii="Calibri Light" w:hAnsi="Calibri Light" w:cs="Calibri"/>
          <w:b/>
          <w:sz w:val="20"/>
          <w:szCs w:val="20"/>
        </w:rPr>
      </w:pPr>
      <w:r w:rsidRPr="00E20542">
        <w:rPr>
          <w:rFonts w:ascii="Calibri Light" w:hAnsi="Calibri Light" w:cs="Calibri"/>
          <w:b/>
          <w:sz w:val="20"/>
          <w:szCs w:val="20"/>
        </w:rPr>
        <w:t xml:space="preserve">APPLICATION TO BE SUBMITTED TO THE FOLLOWING EMAIL OR POSTAL ADDRESS </w:t>
      </w:r>
    </w:p>
    <w:p w14:paraId="5640060D" w14:textId="77777777" w:rsidR="00E20542" w:rsidRDefault="00E20542" w:rsidP="00B55B62">
      <w:pPr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</w:pPr>
    </w:p>
    <w:p w14:paraId="713506EC" w14:textId="77777777" w:rsidR="006038CB" w:rsidRDefault="00E20542" w:rsidP="00B55B62">
      <w:pPr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</w:pPr>
      <w:r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  <w:t xml:space="preserve">Please </w:t>
      </w:r>
      <w:r w:rsidR="00E54632"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  <w:t xml:space="preserve">email </w:t>
      </w:r>
      <w:r w:rsidR="00B55B62"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  <w:t xml:space="preserve">completed </w:t>
      </w:r>
      <w:r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  <w:t>a</w:t>
      </w:r>
      <w:r w:rsidR="00B55B62"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  <w:t xml:space="preserve">pplication to: </w:t>
      </w:r>
      <w:hyperlink r:id="rId8" w:history="1">
        <w:r w:rsidR="00D93B51">
          <w:rPr>
            <w:rStyle w:val="Hyperlink"/>
            <w:rFonts w:ascii="Calibri Light" w:eastAsia="Times New Roman" w:hAnsi="Calibri Light" w:cs="Arial"/>
            <w:sz w:val="20"/>
            <w:szCs w:val="20"/>
            <w:lang w:eastAsia="en-NZ"/>
          </w:rPr>
          <w:t>kelsey</w:t>
        </w:r>
        <w:r w:rsidR="005F1551" w:rsidRPr="001059B8">
          <w:rPr>
            <w:rStyle w:val="Hyperlink"/>
            <w:rFonts w:ascii="Calibri Light" w:eastAsia="Times New Roman" w:hAnsi="Calibri Light" w:cs="Arial"/>
            <w:sz w:val="20"/>
            <w:szCs w:val="20"/>
            <w:lang w:eastAsia="en-NZ"/>
          </w:rPr>
          <w:t>@neighbourhoodsupport.co.nz</w:t>
        </w:r>
      </w:hyperlink>
      <w:r w:rsidR="005F1551">
        <w:rPr>
          <w:rFonts w:ascii="Calibri Light" w:eastAsia="Times New Roman" w:hAnsi="Calibri Light" w:cs="Arial"/>
          <w:color w:val="000000"/>
          <w:sz w:val="20"/>
          <w:szCs w:val="20"/>
          <w:lang w:eastAsia="en-NZ"/>
        </w:rPr>
        <w:t xml:space="preserve"> </w:t>
      </w:r>
    </w:p>
    <w:p w14:paraId="1A5782A6" w14:textId="77777777" w:rsidR="00B55B62" w:rsidRPr="0092597F" w:rsidRDefault="00B55B62" w:rsidP="00B55B62">
      <w:pPr>
        <w:rPr>
          <w:rFonts w:ascii="Calibri Light" w:hAnsi="Calibri Light" w:cs="Calibri"/>
          <w:sz w:val="20"/>
          <w:szCs w:val="20"/>
        </w:rPr>
      </w:pPr>
    </w:p>
    <w:p w14:paraId="2A3BD7F9" w14:textId="77777777" w:rsidR="006038CB" w:rsidRPr="0092597F" w:rsidRDefault="006038CB" w:rsidP="00B55B62">
      <w:pPr>
        <w:rPr>
          <w:rFonts w:ascii="Calibri Light" w:hAnsi="Calibri Light" w:cs="Calibri"/>
          <w:sz w:val="20"/>
          <w:szCs w:val="20"/>
        </w:rPr>
      </w:pPr>
      <w:r w:rsidRPr="0092597F">
        <w:rPr>
          <w:rFonts w:ascii="Calibri Light" w:hAnsi="Calibri Light" w:cs="Calibri"/>
          <w:sz w:val="20"/>
          <w:szCs w:val="20"/>
        </w:rPr>
        <w:t>If sending a hard copy application, please post the signed original application to:</w:t>
      </w:r>
    </w:p>
    <w:p w14:paraId="54D931BD" w14:textId="129B9259" w:rsidR="006038CB" w:rsidRPr="0092597F" w:rsidRDefault="006038CB" w:rsidP="00B55B62">
      <w:pPr>
        <w:pStyle w:val="NoSpacing"/>
        <w:jc w:val="left"/>
        <w:rPr>
          <w:rFonts w:ascii="Calibri Light" w:hAnsi="Calibri Light"/>
          <w:color w:val="auto"/>
          <w:sz w:val="20"/>
          <w:szCs w:val="20"/>
        </w:rPr>
      </w:pPr>
      <w:r w:rsidRPr="0092597F">
        <w:rPr>
          <w:rFonts w:ascii="Calibri Light" w:hAnsi="Calibri Light"/>
          <w:color w:val="auto"/>
          <w:sz w:val="20"/>
          <w:szCs w:val="20"/>
        </w:rPr>
        <w:t>Neighbourhood Support New Zealand</w:t>
      </w:r>
      <w:r w:rsidRPr="0092597F">
        <w:rPr>
          <w:rFonts w:ascii="Calibri Light" w:hAnsi="Calibri Light"/>
          <w:color w:val="auto"/>
          <w:sz w:val="20"/>
          <w:szCs w:val="20"/>
        </w:rPr>
        <w:tab/>
      </w:r>
    </w:p>
    <w:p w14:paraId="2B560809" w14:textId="77777777" w:rsidR="006038CB" w:rsidRPr="0092597F" w:rsidRDefault="006038CB" w:rsidP="00B55B62">
      <w:pPr>
        <w:pStyle w:val="NoSpacing"/>
        <w:jc w:val="left"/>
        <w:rPr>
          <w:rFonts w:ascii="Calibri Light" w:hAnsi="Calibri Light"/>
          <w:color w:val="auto"/>
          <w:sz w:val="20"/>
          <w:szCs w:val="20"/>
        </w:rPr>
      </w:pPr>
      <w:r w:rsidRPr="0092597F">
        <w:rPr>
          <w:rFonts w:ascii="Calibri Light" w:hAnsi="Calibri Light"/>
          <w:color w:val="auto"/>
          <w:sz w:val="20"/>
          <w:szCs w:val="20"/>
        </w:rPr>
        <w:t>c/- Police National Headquarters</w:t>
      </w:r>
      <w:r w:rsidRPr="0092597F">
        <w:rPr>
          <w:rFonts w:ascii="Calibri Light" w:hAnsi="Calibri Light"/>
          <w:color w:val="auto"/>
          <w:sz w:val="20"/>
          <w:szCs w:val="20"/>
        </w:rPr>
        <w:tab/>
      </w:r>
    </w:p>
    <w:p w14:paraId="1E7F1C16" w14:textId="77777777" w:rsidR="006038CB" w:rsidRPr="0092597F" w:rsidRDefault="006038CB" w:rsidP="00E54632">
      <w:pPr>
        <w:pStyle w:val="NoSpacing"/>
        <w:jc w:val="left"/>
        <w:rPr>
          <w:rFonts w:ascii="Calibri Light" w:hAnsi="Calibri Light"/>
          <w:sz w:val="20"/>
          <w:szCs w:val="20"/>
        </w:rPr>
      </w:pPr>
      <w:r w:rsidRPr="0092597F">
        <w:rPr>
          <w:rFonts w:ascii="Calibri Light" w:hAnsi="Calibri Light"/>
          <w:color w:val="auto"/>
          <w:sz w:val="20"/>
          <w:szCs w:val="20"/>
        </w:rPr>
        <w:t>P O Box 3017</w:t>
      </w:r>
      <w:r w:rsidR="00E54632">
        <w:rPr>
          <w:rFonts w:ascii="Calibri Light" w:hAnsi="Calibri Light"/>
          <w:color w:val="auto"/>
          <w:sz w:val="20"/>
          <w:szCs w:val="20"/>
        </w:rPr>
        <w:t xml:space="preserve">, </w:t>
      </w:r>
      <w:r w:rsidRPr="0092597F">
        <w:rPr>
          <w:rFonts w:ascii="Calibri Light" w:hAnsi="Calibri Light"/>
          <w:sz w:val="20"/>
          <w:szCs w:val="20"/>
        </w:rPr>
        <w:t>Wellington 6140</w:t>
      </w:r>
    </w:p>
    <w:p w14:paraId="0D65312A" w14:textId="77777777" w:rsidR="00FC137D" w:rsidRPr="0092597F" w:rsidRDefault="00FC137D" w:rsidP="00B55B62">
      <w:pPr>
        <w:rPr>
          <w:rFonts w:ascii="Calibri Light" w:hAnsi="Calibri Light"/>
          <w:sz w:val="20"/>
          <w:szCs w:val="20"/>
        </w:rPr>
      </w:pPr>
    </w:p>
    <w:p w14:paraId="7E1BE26F" w14:textId="77777777" w:rsidR="00B55B62" w:rsidRDefault="00B55B62" w:rsidP="00B55B62">
      <w:pPr>
        <w:rPr>
          <w:rFonts w:ascii="Calibri Light" w:hAnsi="Calibri Light" w:cs="Calibri"/>
          <w:sz w:val="20"/>
          <w:szCs w:val="20"/>
        </w:rPr>
      </w:pPr>
    </w:p>
    <w:p w14:paraId="0ECAB5C9" w14:textId="691820A4" w:rsidR="00D215E3" w:rsidRPr="00E20542" w:rsidRDefault="00E20542" w:rsidP="001018B7">
      <w:pPr>
        <w:spacing w:after="160" w:line="259" w:lineRule="auto"/>
        <w:rPr>
          <w:rFonts w:ascii="Calibri Light" w:hAnsi="Calibri Light" w:cs="Calibri"/>
          <w:sz w:val="20"/>
          <w:szCs w:val="20"/>
        </w:rPr>
      </w:pPr>
      <w:r>
        <w:rPr>
          <w:rFonts w:ascii="Calibri Light" w:hAnsi="Calibri Light" w:cs="Calibri"/>
          <w:sz w:val="20"/>
          <w:szCs w:val="20"/>
        </w:rPr>
        <w:t xml:space="preserve"> If you are having trouble completing this form, please give National Office a call on 04 470 4767 </w:t>
      </w:r>
      <w:r w:rsidR="00870384">
        <w:rPr>
          <w:rFonts w:ascii="Calibri Light" w:hAnsi="Calibri Light" w:cs="Calibri"/>
          <w:sz w:val="20"/>
          <w:szCs w:val="20"/>
        </w:rPr>
        <w:t xml:space="preserve">or 0800 </w:t>
      </w:r>
      <w:r w:rsidR="00055DCF">
        <w:rPr>
          <w:rFonts w:ascii="Calibri Light" w:hAnsi="Calibri Light" w:cs="Calibri"/>
          <w:sz w:val="20"/>
          <w:szCs w:val="20"/>
        </w:rPr>
        <w:t>463 444</w:t>
      </w:r>
      <w:r w:rsidR="001B4580">
        <w:rPr>
          <w:rFonts w:ascii="Calibri Light" w:hAnsi="Calibri Light" w:cs="Calibri"/>
          <w:sz w:val="20"/>
          <w:szCs w:val="20"/>
        </w:rPr>
        <w:t xml:space="preserve"> or email </w:t>
      </w:r>
      <w:hyperlink r:id="rId9" w:history="1">
        <w:r w:rsidR="001B4580" w:rsidRPr="00237B1B">
          <w:rPr>
            <w:rStyle w:val="Hyperlink"/>
            <w:rFonts w:ascii="Calibri Light" w:hAnsi="Calibri Light" w:cs="Calibri"/>
            <w:sz w:val="20"/>
            <w:szCs w:val="20"/>
          </w:rPr>
          <w:t>kelsey@neighbourhoodsupport.co.nz</w:t>
        </w:r>
      </w:hyperlink>
      <w:r w:rsidR="001B4580">
        <w:rPr>
          <w:rFonts w:ascii="Calibri Light" w:hAnsi="Calibri Light" w:cs="Calibri"/>
          <w:sz w:val="20"/>
          <w:szCs w:val="20"/>
        </w:rPr>
        <w:t xml:space="preserve"> </w:t>
      </w:r>
    </w:p>
    <w:sectPr w:rsidR="00D215E3" w:rsidRPr="00E20542" w:rsidSect="0068774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021" w:right="1247" w:bottom="1021" w:left="1247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B16B9" w14:textId="77777777" w:rsidR="00612FA1" w:rsidRDefault="00612FA1">
      <w:r>
        <w:separator/>
      </w:r>
    </w:p>
  </w:endnote>
  <w:endnote w:type="continuationSeparator" w:id="0">
    <w:p w14:paraId="198ADC29" w14:textId="77777777" w:rsidR="00612FA1" w:rsidRDefault="0061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40E68" w14:textId="5B4D484B" w:rsidR="00231E8D" w:rsidRPr="00097C5A" w:rsidRDefault="001B4580" w:rsidP="00412F28">
    <w:pPr>
      <w:pStyle w:val="Footer"/>
      <w:rPr>
        <w:sz w:val="22"/>
        <w:szCs w:val="22"/>
      </w:rPr>
    </w:pPr>
    <w:r>
      <w:rPr>
        <w:sz w:val="22"/>
        <w:szCs w:val="22"/>
      </w:rPr>
      <w:t>Membership Support Fund</w:t>
    </w:r>
    <w:r w:rsidR="00231E8D" w:rsidRPr="00097C5A">
      <w:rPr>
        <w:sz w:val="22"/>
        <w:szCs w:val="22"/>
      </w:rPr>
      <w:t xml:space="preserve"> Application Form:  </w:t>
    </w:r>
    <w:r w:rsidR="009035B6" w:rsidRPr="00097C5A">
      <w:rPr>
        <w:sz w:val="22"/>
        <w:szCs w:val="22"/>
      </w:rPr>
      <w:tab/>
    </w:r>
    <w:r w:rsidR="00231E8D" w:rsidRPr="00097C5A">
      <w:rPr>
        <w:sz w:val="22"/>
        <w:szCs w:val="22"/>
      </w:rPr>
      <w:t xml:space="preserve">                                                   </w:t>
    </w:r>
    <w:r w:rsidR="00231E8D" w:rsidRPr="00097C5A">
      <w:rPr>
        <w:sz w:val="22"/>
        <w:szCs w:val="22"/>
      </w:rPr>
      <w:tab/>
      <w:t xml:space="preserve">    Page </w:t>
    </w:r>
    <w:r w:rsidR="00231E8D" w:rsidRPr="00097C5A">
      <w:rPr>
        <w:b/>
        <w:sz w:val="22"/>
        <w:szCs w:val="22"/>
      </w:rPr>
      <w:fldChar w:fldCharType="begin"/>
    </w:r>
    <w:r w:rsidR="00231E8D" w:rsidRPr="00097C5A">
      <w:rPr>
        <w:b/>
        <w:sz w:val="22"/>
        <w:szCs w:val="22"/>
      </w:rPr>
      <w:instrText xml:space="preserve"> PAGE </w:instrText>
    </w:r>
    <w:r w:rsidR="00231E8D" w:rsidRPr="00097C5A">
      <w:rPr>
        <w:b/>
        <w:sz w:val="22"/>
        <w:szCs w:val="22"/>
      </w:rPr>
      <w:fldChar w:fldCharType="separate"/>
    </w:r>
    <w:r w:rsidR="00E559FA" w:rsidRPr="00097C5A">
      <w:rPr>
        <w:b/>
        <w:noProof/>
        <w:sz w:val="22"/>
        <w:szCs w:val="22"/>
      </w:rPr>
      <w:t>4</w:t>
    </w:r>
    <w:r w:rsidR="00231E8D" w:rsidRPr="00097C5A">
      <w:rPr>
        <w:b/>
        <w:sz w:val="22"/>
        <w:szCs w:val="22"/>
      </w:rPr>
      <w:fldChar w:fldCharType="end"/>
    </w:r>
    <w:r w:rsidR="00231E8D" w:rsidRPr="00097C5A">
      <w:rPr>
        <w:sz w:val="22"/>
        <w:szCs w:val="22"/>
      </w:rPr>
      <w:t xml:space="preserve"> of </w:t>
    </w:r>
    <w:r w:rsidR="00231E8D" w:rsidRPr="00097C5A">
      <w:rPr>
        <w:b/>
        <w:sz w:val="22"/>
        <w:szCs w:val="22"/>
      </w:rPr>
      <w:fldChar w:fldCharType="begin"/>
    </w:r>
    <w:r w:rsidR="00231E8D" w:rsidRPr="00097C5A">
      <w:rPr>
        <w:b/>
        <w:sz w:val="22"/>
        <w:szCs w:val="22"/>
      </w:rPr>
      <w:instrText xml:space="preserve"> NUMPAGES  </w:instrText>
    </w:r>
    <w:r w:rsidR="00231E8D" w:rsidRPr="00097C5A">
      <w:rPr>
        <w:b/>
        <w:sz w:val="22"/>
        <w:szCs w:val="22"/>
      </w:rPr>
      <w:fldChar w:fldCharType="separate"/>
    </w:r>
    <w:r w:rsidR="00E559FA" w:rsidRPr="00097C5A">
      <w:rPr>
        <w:b/>
        <w:noProof/>
        <w:sz w:val="22"/>
        <w:szCs w:val="22"/>
      </w:rPr>
      <w:t>4</w:t>
    </w:r>
    <w:r w:rsidR="00231E8D" w:rsidRPr="00097C5A">
      <w:rPr>
        <w:b/>
        <w:sz w:val="22"/>
        <w:szCs w:val="22"/>
      </w:rPr>
      <w:fldChar w:fldCharType="end"/>
    </w:r>
  </w:p>
  <w:p w14:paraId="7D69A35D" w14:textId="77777777" w:rsidR="00231E8D" w:rsidRPr="00E05DF5" w:rsidRDefault="00231E8D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EF955" w14:textId="4F76313D" w:rsidR="00231E8D" w:rsidRPr="00097C5A" w:rsidRDefault="00055AB4" w:rsidP="004344A3">
    <w:pPr>
      <w:pStyle w:val="Footer"/>
      <w:rPr>
        <w:sz w:val="22"/>
        <w:szCs w:val="22"/>
      </w:rPr>
    </w:pPr>
    <w:r>
      <w:rPr>
        <w:sz w:val="22"/>
        <w:szCs w:val="22"/>
      </w:rPr>
      <w:t>Membership Support Fund</w:t>
    </w:r>
    <w:r w:rsidR="00593912" w:rsidRPr="00097C5A">
      <w:rPr>
        <w:sz w:val="22"/>
        <w:szCs w:val="22"/>
      </w:rPr>
      <w:t xml:space="preserve"> Application Form:    </w:t>
    </w:r>
    <w:r w:rsidR="00231E8D" w:rsidRPr="00097C5A">
      <w:rPr>
        <w:sz w:val="22"/>
        <w:szCs w:val="22"/>
      </w:rPr>
      <w:t xml:space="preserve"> </w:t>
    </w:r>
    <w:r w:rsidR="009439BB" w:rsidRPr="00097C5A">
      <w:rPr>
        <w:sz w:val="22"/>
        <w:szCs w:val="22"/>
      </w:rPr>
      <w:tab/>
      <w:t>`</w:t>
    </w:r>
    <w:r w:rsidR="00231E8D" w:rsidRPr="00097C5A">
      <w:rPr>
        <w:sz w:val="22"/>
        <w:szCs w:val="22"/>
      </w:rPr>
      <w:tab/>
      <w:t xml:space="preserve">    Page </w:t>
    </w:r>
    <w:r w:rsidR="00231E8D" w:rsidRPr="00097C5A">
      <w:rPr>
        <w:b/>
        <w:sz w:val="22"/>
        <w:szCs w:val="22"/>
      </w:rPr>
      <w:fldChar w:fldCharType="begin"/>
    </w:r>
    <w:r w:rsidR="00231E8D" w:rsidRPr="00097C5A">
      <w:rPr>
        <w:b/>
        <w:sz w:val="22"/>
        <w:szCs w:val="22"/>
      </w:rPr>
      <w:instrText xml:space="preserve"> PAGE </w:instrText>
    </w:r>
    <w:r w:rsidR="00231E8D" w:rsidRPr="00097C5A">
      <w:rPr>
        <w:b/>
        <w:sz w:val="22"/>
        <w:szCs w:val="22"/>
      </w:rPr>
      <w:fldChar w:fldCharType="separate"/>
    </w:r>
    <w:r w:rsidR="00E559FA" w:rsidRPr="00097C5A">
      <w:rPr>
        <w:b/>
        <w:noProof/>
        <w:sz w:val="22"/>
        <w:szCs w:val="22"/>
      </w:rPr>
      <w:t>1</w:t>
    </w:r>
    <w:r w:rsidR="00231E8D" w:rsidRPr="00097C5A">
      <w:rPr>
        <w:b/>
        <w:sz w:val="22"/>
        <w:szCs w:val="22"/>
      </w:rPr>
      <w:fldChar w:fldCharType="end"/>
    </w:r>
    <w:r w:rsidR="00231E8D" w:rsidRPr="00097C5A">
      <w:rPr>
        <w:sz w:val="22"/>
        <w:szCs w:val="22"/>
      </w:rPr>
      <w:t xml:space="preserve"> of </w:t>
    </w:r>
    <w:r w:rsidR="00231E8D" w:rsidRPr="00097C5A">
      <w:rPr>
        <w:b/>
        <w:sz w:val="22"/>
        <w:szCs w:val="22"/>
      </w:rPr>
      <w:fldChar w:fldCharType="begin"/>
    </w:r>
    <w:r w:rsidR="00231E8D" w:rsidRPr="00097C5A">
      <w:rPr>
        <w:b/>
        <w:sz w:val="22"/>
        <w:szCs w:val="22"/>
      </w:rPr>
      <w:instrText xml:space="preserve"> NUMPAGES  </w:instrText>
    </w:r>
    <w:r w:rsidR="00231E8D" w:rsidRPr="00097C5A">
      <w:rPr>
        <w:b/>
        <w:sz w:val="22"/>
        <w:szCs w:val="22"/>
      </w:rPr>
      <w:fldChar w:fldCharType="separate"/>
    </w:r>
    <w:r w:rsidR="00E559FA" w:rsidRPr="00097C5A">
      <w:rPr>
        <w:b/>
        <w:noProof/>
        <w:sz w:val="22"/>
        <w:szCs w:val="22"/>
      </w:rPr>
      <w:t>4</w:t>
    </w:r>
    <w:r w:rsidR="00231E8D" w:rsidRPr="00097C5A">
      <w:rPr>
        <w:b/>
        <w:sz w:val="22"/>
        <w:szCs w:val="22"/>
      </w:rPr>
      <w:fldChar w:fldCharType="end"/>
    </w:r>
  </w:p>
  <w:p w14:paraId="18500BB8" w14:textId="77777777" w:rsidR="00231E8D" w:rsidRPr="004344A3" w:rsidRDefault="00231E8D" w:rsidP="004344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9EE04" w14:textId="77777777" w:rsidR="00612FA1" w:rsidRDefault="00612FA1">
      <w:r>
        <w:separator/>
      </w:r>
    </w:p>
  </w:footnote>
  <w:footnote w:type="continuationSeparator" w:id="0">
    <w:p w14:paraId="75408466" w14:textId="77777777" w:rsidR="00612FA1" w:rsidRDefault="00612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1BBEF" w14:textId="77777777" w:rsidR="00231E8D" w:rsidRDefault="00231E8D" w:rsidP="00412F28">
    <w:pPr>
      <w:pStyle w:val="NoSpacing"/>
      <w:jc w:val="right"/>
      <w:rPr>
        <w:noProof/>
        <w:lang w:eastAsia="en-NZ"/>
      </w:rPr>
    </w:pPr>
  </w:p>
  <w:p w14:paraId="18A3AC53" w14:textId="77777777" w:rsidR="00231E8D" w:rsidRPr="00280B43" w:rsidRDefault="00231E8D" w:rsidP="00412F28">
    <w:pPr>
      <w:pStyle w:val="NoSpacing"/>
      <w:jc w:val="right"/>
      <w:rPr>
        <w:noProof/>
        <w:sz w:val="14"/>
        <w:szCs w:val="20"/>
        <w:lang w:eastAsia="en-NZ"/>
      </w:rPr>
    </w:pPr>
  </w:p>
  <w:p w14:paraId="5A16A03A" w14:textId="77777777" w:rsidR="00231E8D" w:rsidRDefault="00231E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81063" w14:textId="77777777" w:rsidR="00231E8D" w:rsidRDefault="00DB1420" w:rsidP="00645557">
    <w:pPr>
      <w:pStyle w:val="NoSpacing"/>
      <w:rPr>
        <w:rFonts w:ascii="Calibri Light" w:hAnsi="Calibri Light"/>
        <w:b/>
        <w:color w:val="1F3864"/>
        <w:sz w:val="28"/>
        <w:szCs w:val="20"/>
      </w:rPr>
    </w:pPr>
    <w:r>
      <w:rPr>
        <w:rFonts w:ascii="Calibri Light" w:hAnsi="Calibri Light"/>
        <w:b/>
        <w:noProof/>
        <w:color w:val="1F3864"/>
        <w:sz w:val="28"/>
        <w:szCs w:val="20"/>
      </w:rPr>
      <w:drawing>
        <wp:anchor distT="0" distB="0" distL="114300" distR="114300" simplePos="0" relativeHeight="251658240" behindDoc="0" locked="0" layoutInCell="1" allowOverlap="1" wp14:anchorId="218D3632" wp14:editId="4164E7EB">
          <wp:simplePos x="0" y="0"/>
          <wp:positionH relativeFrom="column">
            <wp:posOffset>5066030</wp:posOffset>
          </wp:positionH>
          <wp:positionV relativeFrom="paragraph">
            <wp:posOffset>-326390</wp:posOffset>
          </wp:positionV>
          <wp:extent cx="1034415" cy="103441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ighbourhood-support-logo-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03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095012" w14:textId="4AE385E1" w:rsidR="00231E8D" w:rsidRPr="00DB1420" w:rsidRDefault="00231E8D" w:rsidP="00645557">
    <w:pPr>
      <w:pStyle w:val="NoSpacing"/>
      <w:rPr>
        <w:rFonts w:ascii="Museo 500" w:hAnsi="Museo 500"/>
        <w:b/>
        <w:color w:val="1A315C"/>
        <w:sz w:val="28"/>
        <w:szCs w:val="20"/>
      </w:rPr>
    </w:pPr>
    <w:r w:rsidRPr="00DB1420">
      <w:rPr>
        <w:rFonts w:ascii="Museo 500" w:hAnsi="Museo 500"/>
        <w:b/>
        <w:color w:val="1A315C"/>
        <w:sz w:val="28"/>
        <w:szCs w:val="20"/>
      </w:rPr>
      <w:t>Application Form for</w:t>
    </w:r>
    <w:r w:rsidR="00055AB4">
      <w:rPr>
        <w:rFonts w:ascii="Museo 500" w:hAnsi="Museo 500"/>
        <w:b/>
        <w:color w:val="1A315C"/>
        <w:sz w:val="28"/>
        <w:szCs w:val="20"/>
      </w:rPr>
      <w:t xml:space="preserve"> Membership Support Fund</w:t>
    </w:r>
    <w:r w:rsidRPr="00DB1420">
      <w:rPr>
        <w:rFonts w:ascii="Museo 500" w:hAnsi="Museo 500"/>
        <w:b/>
        <w:color w:val="1A315C"/>
        <w:sz w:val="28"/>
        <w:szCs w:val="20"/>
      </w:rPr>
      <w:t xml:space="preserve"> </w:t>
    </w:r>
  </w:p>
  <w:p w14:paraId="1951C5E4" w14:textId="77777777" w:rsidR="00231E8D" w:rsidRDefault="00231E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84C"/>
    <w:multiLevelType w:val="multilevel"/>
    <w:tmpl w:val="EFF884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A934B77"/>
    <w:multiLevelType w:val="hybridMultilevel"/>
    <w:tmpl w:val="D59409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46616"/>
    <w:multiLevelType w:val="multilevel"/>
    <w:tmpl w:val="28A8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03EBA"/>
    <w:multiLevelType w:val="hybridMultilevel"/>
    <w:tmpl w:val="3BC8E2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A556B"/>
    <w:multiLevelType w:val="multilevel"/>
    <w:tmpl w:val="75CA41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8390553"/>
    <w:multiLevelType w:val="multilevel"/>
    <w:tmpl w:val="E806B5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B7624A4"/>
    <w:multiLevelType w:val="hybridMultilevel"/>
    <w:tmpl w:val="9E50E2F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C58CA"/>
    <w:multiLevelType w:val="hybridMultilevel"/>
    <w:tmpl w:val="E6BAF37E"/>
    <w:lvl w:ilvl="0" w:tplc="CC9C1E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CA011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394F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6FC4F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EEC55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E9233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7B024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0B206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BACC8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0772CE"/>
    <w:multiLevelType w:val="multilevel"/>
    <w:tmpl w:val="248ED5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6275B11"/>
    <w:multiLevelType w:val="hybridMultilevel"/>
    <w:tmpl w:val="2494A3B4"/>
    <w:lvl w:ilvl="0" w:tplc="6AA6C482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8B2FF2"/>
    <w:multiLevelType w:val="hybridMultilevel"/>
    <w:tmpl w:val="2B34F0A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50DF4"/>
    <w:multiLevelType w:val="hybridMultilevel"/>
    <w:tmpl w:val="1AFEF57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11"/>
  </w:num>
  <w:num w:numId="9">
    <w:abstractNumId w:val="5"/>
  </w:num>
  <w:num w:numId="10">
    <w:abstractNumId w:val="7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E4E"/>
    <w:rsid w:val="000155E7"/>
    <w:rsid w:val="0004758E"/>
    <w:rsid w:val="00055AB4"/>
    <w:rsid w:val="00055DCF"/>
    <w:rsid w:val="000620CC"/>
    <w:rsid w:val="00080401"/>
    <w:rsid w:val="00094522"/>
    <w:rsid w:val="000956C8"/>
    <w:rsid w:val="00095F8F"/>
    <w:rsid w:val="00097C5A"/>
    <w:rsid w:val="000A70A8"/>
    <w:rsid w:val="000B4490"/>
    <w:rsid w:val="000D4434"/>
    <w:rsid w:val="000D5014"/>
    <w:rsid w:val="000E04D3"/>
    <w:rsid w:val="001018B7"/>
    <w:rsid w:val="00106290"/>
    <w:rsid w:val="00123E2A"/>
    <w:rsid w:val="00146E3F"/>
    <w:rsid w:val="001713F6"/>
    <w:rsid w:val="001907DC"/>
    <w:rsid w:val="001A1728"/>
    <w:rsid w:val="001B0B60"/>
    <w:rsid w:val="001B4580"/>
    <w:rsid w:val="001B7A54"/>
    <w:rsid w:val="001C1E80"/>
    <w:rsid w:val="001E0090"/>
    <w:rsid w:val="001F048A"/>
    <w:rsid w:val="002015AB"/>
    <w:rsid w:val="00220DC5"/>
    <w:rsid w:val="00223B43"/>
    <w:rsid w:val="00231E8D"/>
    <w:rsid w:val="00233291"/>
    <w:rsid w:val="002528C1"/>
    <w:rsid w:val="00255465"/>
    <w:rsid w:val="002654BC"/>
    <w:rsid w:val="00273031"/>
    <w:rsid w:val="002807B8"/>
    <w:rsid w:val="002A0E12"/>
    <w:rsid w:val="002A1E11"/>
    <w:rsid w:val="002A3917"/>
    <w:rsid w:val="002A50D0"/>
    <w:rsid w:val="002A7E22"/>
    <w:rsid w:val="002B79C1"/>
    <w:rsid w:val="002D0119"/>
    <w:rsid w:val="002E01BD"/>
    <w:rsid w:val="002E0AED"/>
    <w:rsid w:val="002E6B1A"/>
    <w:rsid w:val="002F6C51"/>
    <w:rsid w:val="00300FF6"/>
    <w:rsid w:val="003308CD"/>
    <w:rsid w:val="003371F2"/>
    <w:rsid w:val="00345371"/>
    <w:rsid w:val="00346F07"/>
    <w:rsid w:val="00350434"/>
    <w:rsid w:val="00352150"/>
    <w:rsid w:val="00387D0C"/>
    <w:rsid w:val="003905B5"/>
    <w:rsid w:val="003A0097"/>
    <w:rsid w:val="003C1914"/>
    <w:rsid w:val="003C45DE"/>
    <w:rsid w:val="003D3B11"/>
    <w:rsid w:val="003E15BE"/>
    <w:rsid w:val="003E56D7"/>
    <w:rsid w:val="00412F28"/>
    <w:rsid w:val="00430287"/>
    <w:rsid w:val="004344A3"/>
    <w:rsid w:val="00437DF5"/>
    <w:rsid w:val="00443072"/>
    <w:rsid w:val="00443FF3"/>
    <w:rsid w:val="004504BC"/>
    <w:rsid w:val="00471B8D"/>
    <w:rsid w:val="00472CAC"/>
    <w:rsid w:val="004743E9"/>
    <w:rsid w:val="00476D2D"/>
    <w:rsid w:val="00481CCD"/>
    <w:rsid w:val="004A5C8B"/>
    <w:rsid w:val="004B08DC"/>
    <w:rsid w:val="004B6BE4"/>
    <w:rsid w:val="004C54DF"/>
    <w:rsid w:val="004D1164"/>
    <w:rsid w:val="004E67E5"/>
    <w:rsid w:val="004F1CD1"/>
    <w:rsid w:val="005051D4"/>
    <w:rsid w:val="0050698C"/>
    <w:rsid w:val="00517AB7"/>
    <w:rsid w:val="00520439"/>
    <w:rsid w:val="0054480E"/>
    <w:rsid w:val="00544E7B"/>
    <w:rsid w:val="00556CCE"/>
    <w:rsid w:val="00564E5F"/>
    <w:rsid w:val="00575274"/>
    <w:rsid w:val="00583BAA"/>
    <w:rsid w:val="0059046B"/>
    <w:rsid w:val="00593912"/>
    <w:rsid w:val="005A73B5"/>
    <w:rsid w:val="005B5ACF"/>
    <w:rsid w:val="005B7808"/>
    <w:rsid w:val="005D2C05"/>
    <w:rsid w:val="005D3A0A"/>
    <w:rsid w:val="005D583B"/>
    <w:rsid w:val="005D5D8D"/>
    <w:rsid w:val="005F0A65"/>
    <w:rsid w:val="005F1551"/>
    <w:rsid w:val="005F3EF6"/>
    <w:rsid w:val="00601B40"/>
    <w:rsid w:val="006038CB"/>
    <w:rsid w:val="00612FA1"/>
    <w:rsid w:val="0062369E"/>
    <w:rsid w:val="006266BA"/>
    <w:rsid w:val="00641652"/>
    <w:rsid w:val="00642D70"/>
    <w:rsid w:val="00645557"/>
    <w:rsid w:val="006536F5"/>
    <w:rsid w:val="00667DAF"/>
    <w:rsid w:val="00677808"/>
    <w:rsid w:val="00685583"/>
    <w:rsid w:val="0068739B"/>
    <w:rsid w:val="00687745"/>
    <w:rsid w:val="00687D90"/>
    <w:rsid w:val="006C2996"/>
    <w:rsid w:val="006C60E2"/>
    <w:rsid w:val="006C7D77"/>
    <w:rsid w:val="00713637"/>
    <w:rsid w:val="00741CE7"/>
    <w:rsid w:val="007510B8"/>
    <w:rsid w:val="007636A7"/>
    <w:rsid w:val="0077161B"/>
    <w:rsid w:val="007A390F"/>
    <w:rsid w:val="007B4848"/>
    <w:rsid w:val="007C3AE9"/>
    <w:rsid w:val="007C579F"/>
    <w:rsid w:val="007D27B5"/>
    <w:rsid w:val="007F0D38"/>
    <w:rsid w:val="007F7343"/>
    <w:rsid w:val="0081443B"/>
    <w:rsid w:val="008322EB"/>
    <w:rsid w:val="00843AF3"/>
    <w:rsid w:val="008507B0"/>
    <w:rsid w:val="00863402"/>
    <w:rsid w:val="00870384"/>
    <w:rsid w:val="00871725"/>
    <w:rsid w:val="008A2B1C"/>
    <w:rsid w:val="008A39D1"/>
    <w:rsid w:val="008B6117"/>
    <w:rsid w:val="008C1A27"/>
    <w:rsid w:val="008C6C28"/>
    <w:rsid w:val="008D3E2A"/>
    <w:rsid w:val="008E0236"/>
    <w:rsid w:val="008F575A"/>
    <w:rsid w:val="009021D9"/>
    <w:rsid w:val="009035B6"/>
    <w:rsid w:val="009233E4"/>
    <w:rsid w:val="0092597F"/>
    <w:rsid w:val="00926861"/>
    <w:rsid w:val="00931133"/>
    <w:rsid w:val="009439BB"/>
    <w:rsid w:val="00955EEA"/>
    <w:rsid w:val="009648F2"/>
    <w:rsid w:val="0096601E"/>
    <w:rsid w:val="00966124"/>
    <w:rsid w:val="0098049F"/>
    <w:rsid w:val="00994B10"/>
    <w:rsid w:val="009C66B9"/>
    <w:rsid w:val="009D1763"/>
    <w:rsid w:val="009D7489"/>
    <w:rsid w:val="009E2776"/>
    <w:rsid w:val="009F2C58"/>
    <w:rsid w:val="009F4E5C"/>
    <w:rsid w:val="00A12212"/>
    <w:rsid w:val="00A20456"/>
    <w:rsid w:val="00A40BEE"/>
    <w:rsid w:val="00A5002C"/>
    <w:rsid w:val="00A53181"/>
    <w:rsid w:val="00A60903"/>
    <w:rsid w:val="00A62920"/>
    <w:rsid w:val="00A81662"/>
    <w:rsid w:val="00A875E8"/>
    <w:rsid w:val="00AC0768"/>
    <w:rsid w:val="00AD2CED"/>
    <w:rsid w:val="00AE013E"/>
    <w:rsid w:val="00AE3856"/>
    <w:rsid w:val="00AE45C6"/>
    <w:rsid w:val="00B02A2A"/>
    <w:rsid w:val="00B04947"/>
    <w:rsid w:val="00B04A5E"/>
    <w:rsid w:val="00B063E4"/>
    <w:rsid w:val="00B11644"/>
    <w:rsid w:val="00B23510"/>
    <w:rsid w:val="00B252E5"/>
    <w:rsid w:val="00B3636B"/>
    <w:rsid w:val="00B55B62"/>
    <w:rsid w:val="00B72868"/>
    <w:rsid w:val="00B87904"/>
    <w:rsid w:val="00BA4599"/>
    <w:rsid w:val="00BC47B2"/>
    <w:rsid w:val="00BC74AD"/>
    <w:rsid w:val="00BD07CC"/>
    <w:rsid w:val="00BD24DC"/>
    <w:rsid w:val="00BD5210"/>
    <w:rsid w:val="00BF755C"/>
    <w:rsid w:val="00C027C2"/>
    <w:rsid w:val="00C20EED"/>
    <w:rsid w:val="00C23092"/>
    <w:rsid w:val="00C276BB"/>
    <w:rsid w:val="00C27B9E"/>
    <w:rsid w:val="00C33445"/>
    <w:rsid w:val="00C571EC"/>
    <w:rsid w:val="00C659A5"/>
    <w:rsid w:val="00C66F0C"/>
    <w:rsid w:val="00CA0203"/>
    <w:rsid w:val="00CB2B68"/>
    <w:rsid w:val="00CC4FAB"/>
    <w:rsid w:val="00CF189F"/>
    <w:rsid w:val="00D206BF"/>
    <w:rsid w:val="00D215E3"/>
    <w:rsid w:val="00D310CB"/>
    <w:rsid w:val="00D47F8D"/>
    <w:rsid w:val="00D62EEB"/>
    <w:rsid w:val="00D64A0D"/>
    <w:rsid w:val="00D82CE4"/>
    <w:rsid w:val="00D85436"/>
    <w:rsid w:val="00D85DA7"/>
    <w:rsid w:val="00D86A39"/>
    <w:rsid w:val="00D93B51"/>
    <w:rsid w:val="00DA0A91"/>
    <w:rsid w:val="00DA5B25"/>
    <w:rsid w:val="00DB1420"/>
    <w:rsid w:val="00DC6E4E"/>
    <w:rsid w:val="00DD4D5A"/>
    <w:rsid w:val="00DD56A0"/>
    <w:rsid w:val="00E16DC2"/>
    <w:rsid w:val="00E20542"/>
    <w:rsid w:val="00E30144"/>
    <w:rsid w:val="00E43B5B"/>
    <w:rsid w:val="00E512B7"/>
    <w:rsid w:val="00E54632"/>
    <w:rsid w:val="00E5496C"/>
    <w:rsid w:val="00E559FA"/>
    <w:rsid w:val="00E57FA8"/>
    <w:rsid w:val="00E731CB"/>
    <w:rsid w:val="00E76F4E"/>
    <w:rsid w:val="00E904DC"/>
    <w:rsid w:val="00E90F65"/>
    <w:rsid w:val="00E91CF4"/>
    <w:rsid w:val="00EA44ED"/>
    <w:rsid w:val="00EB09DF"/>
    <w:rsid w:val="00ED1C4C"/>
    <w:rsid w:val="00ED6A69"/>
    <w:rsid w:val="00F02384"/>
    <w:rsid w:val="00F1485A"/>
    <w:rsid w:val="00F301D0"/>
    <w:rsid w:val="00F30A75"/>
    <w:rsid w:val="00F516CE"/>
    <w:rsid w:val="00F57197"/>
    <w:rsid w:val="00F74748"/>
    <w:rsid w:val="00F81AC5"/>
    <w:rsid w:val="00F85A16"/>
    <w:rsid w:val="00F917D1"/>
    <w:rsid w:val="00FB1891"/>
    <w:rsid w:val="00FB2259"/>
    <w:rsid w:val="00FC137D"/>
    <w:rsid w:val="00FD7B49"/>
    <w:rsid w:val="00FF0CC8"/>
    <w:rsid w:val="00FF2A44"/>
    <w:rsid w:val="00FF306D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1AD37"/>
  <w15:chartTrackingRefBased/>
  <w15:docId w15:val="{4B9233A5-A8E9-4B9A-B822-26EF4C3B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8CB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38CB"/>
    <w:pPr>
      <w:spacing w:after="0" w:line="240" w:lineRule="auto"/>
      <w:jc w:val="both"/>
    </w:pPr>
    <w:rPr>
      <w:rFonts w:ascii="Arial" w:eastAsia="Calibri" w:hAnsi="Arial" w:cs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038CB"/>
    <w:pPr>
      <w:tabs>
        <w:tab w:val="center" w:pos="4513"/>
        <w:tab w:val="right" w:pos="9026"/>
      </w:tabs>
    </w:pPr>
    <w:rPr>
      <w:sz w:val="20"/>
      <w:szCs w:val="20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6038CB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6038CB"/>
    <w:pPr>
      <w:tabs>
        <w:tab w:val="center" w:pos="4513"/>
        <w:tab w:val="right" w:pos="9026"/>
      </w:tabs>
    </w:pPr>
    <w:rPr>
      <w:sz w:val="20"/>
      <w:szCs w:val="20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6038CB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ListParagraph">
    <w:name w:val="List Paragraph"/>
    <w:basedOn w:val="Normal"/>
    <w:uiPriority w:val="34"/>
    <w:qFormat/>
    <w:rsid w:val="006038CB"/>
    <w:pPr>
      <w:ind w:left="720"/>
      <w:contextualSpacing/>
    </w:pPr>
  </w:style>
  <w:style w:type="character" w:styleId="Hyperlink">
    <w:name w:val="Hyperlink"/>
    <w:uiPriority w:val="99"/>
    <w:unhideWhenUsed/>
    <w:rsid w:val="006038C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68739B"/>
    <w:rPr>
      <w:color w:val="808080"/>
    </w:rPr>
  </w:style>
  <w:style w:type="table" w:styleId="TableGrid">
    <w:name w:val="Table Grid"/>
    <w:basedOn w:val="TableNormal"/>
    <w:uiPriority w:val="39"/>
    <w:rsid w:val="0092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D93B51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6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6B9"/>
    <w:rPr>
      <w:rFonts w:ascii="Segoe UI" w:eastAsia="Calibri" w:hAnsi="Segoe UI" w:cs="Segoe UI"/>
      <w:sz w:val="18"/>
      <w:szCs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B4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@neighbourhoodsupport.co.n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elsey@neighbourhoodsupport.co.nz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NZ\Documents\Contestable%20Funding\2017-18%20Forms\Final%20CF%20Application%20Form%20Dec%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823B8-96E3-4606-A87C-D1180375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CF Application Form Dec 16</Template>
  <TotalTime>126</TotalTime>
  <Pages>4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NSNZ</dc:creator>
  <cp:keywords/>
  <dc:description/>
  <cp:lastModifiedBy>Kelsey Scarr</cp:lastModifiedBy>
  <cp:revision>58</cp:revision>
  <cp:lastPrinted>2017-12-06T20:21:00Z</cp:lastPrinted>
  <dcterms:created xsi:type="dcterms:W3CDTF">2017-12-18T18:52:00Z</dcterms:created>
  <dcterms:modified xsi:type="dcterms:W3CDTF">2021-02-21T03:45:00Z</dcterms:modified>
</cp:coreProperties>
</file>